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2038CC"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2AD78350" w:rsidR="000C58F1" w:rsidRDefault="005F4D49" w:rsidP="00CE5901">
            <w:pPr>
              <w:spacing w:after="0" w:line="240" w:lineRule="auto"/>
            </w:pPr>
            <w:r>
              <w:t>Foundation Year 1</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3A1AA1FE" w:rsidR="000C58F1" w:rsidRDefault="005F4D49" w:rsidP="00CE5901">
            <w:pPr>
              <w:spacing w:after="0" w:line="240" w:lineRule="auto"/>
            </w:pPr>
            <w:r>
              <w:t>Psychiatry – general adult community</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1351A35B" w14:textId="77777777" w:rsidR="009D0420" w:rsidRDefault="005F4D49" w:rsidP="00CE5901">
            <w:pPr>
              <w:spacing w:after="0" w:line="240" w:lineRule="auto"/>
            </w:pPr>
            <w:proofErr w:type="spellStart"/>
            <w:r>
              <w:t>Eastglade</w:t>
            </w:r>
            <w:proofErr w:type="spellEnd"/>
            <w:r>
              <w:t xml:space="preserve"> Centre</w:t>
            </w:r>
          </w:p>
          <w:p w14:paraId="7A4D8F1B" w14:textId="77777777" w:rsidR="005F4D49" w:rsidRDefault="005F4D49" w:rsidP="00CE5901">
            <w:pPr>
              <w:spacing w:after="0" w:line="240" w:lineRule="auto"/>
            </w:pPr>
            <w:r>
              <w:t xml:space="preserve">1 </w:t>
            </w:r>
            <w:proofErr w:type="spellStart"/>
            <w:r>
              <w:t>Eastglade</w:t>
            </w:r>
            <w:proofErr w:type="spellEnd"/>
            <w:r>
              <w:t xml:space="preserve"> Crescent</w:t>
            </w:r>
          </w:p>
          <w:p w14:paraId="6FDB9F57" w14:textId="069A3FE8" w:rsidR="005F4D49" w:rsidRDefault="005F4D49" w:rsidP="00CE5901">
            <w:pPr>
              <w:spacing w:after="0" w:line="240" w:lineRule="auto"/>
            </w:pPr>
            <w:r>
              <w:t>Sheffield S12 4QN</w:t>
            </w: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461D98E4" w14:textId="2E9A80A4" w:rsidR="000D0365" w:rsidRDefault="000D0365" w:rsidP="00CE5901">
            <w:pPr>
              <w:spacing w:after="0" w:line="240" w:lineRule="auto"/>
            </w:pPr>
            <w:r>
              <w:t>This placement offers a comprehensive understanding of the working of Mental Health services as a Multi-Disciplinary Team involving input from Senior Psychiatrists, trained Psychiatric Nurses, support workers, including support workers with lived experience, Occupational Therapists and Clinical Psychologists. The South CMHT also hosts Specialist and Core</w:t>
            </w:r>
            <w:r w:rsidR="00982E90">
              <w:t xml:space="preserve"> trainees in psychiatry.</w:t>
            </w:r>
          </w:p>
          <w:p w14:paraId="41CEDA3F" w14:textId="77777777" w:rsidR="000D0365" w:rsidRDefault="000D0365" w:rsidP="00CE5901">
            <w:pPr>
              <w:spacing w:after="0" w:line="240" w:lineRule="auto"/>
            </w:pPr>
          </w:p>
          <w:p w14:paraId="2A7618CA" w14:textId="7F5AB589" w:rsidR="000D0365" w:rsidRDefault="000D0365" w:rsidP="00CE5901">
            <w:pPr>
              <w:spacing w:after="0" w:line="240" w:lineRule="auto"/>
            </w:pPr>
            <w:r>
              <w:t xml:space="preserve">The FY1 Trainee will be able to participate and observe the working of a community MDT including comprehensive assessment, Care Planning and management. This placement gives </w:t>
            </w:r>
            <w:r w:rsidR="00F3121E">
              <w:t xml:space="preserve">fully supervised </w:t>
            </w:r>
            <w:r>
              <w:t>exposure to safe prescribing and risk assessment for the management of Mental Health problems.</w:t>
            </w:r>
          </w:p>
          <w:p w14:paraId="700FB7F7" w14:textId="77777777" w:rsidR="00F3121E" w:rsidRDefault="00F3121E" w:rsidP="00CE5901">
            <w:pPr>
              <w:spacing w:after="0" w:line="240" w:lineRule="auto"/>
            </w:pPr>
          </w:p>
          <w:p w14:paraId="0545AAEC" w14:textId="4ECA9B1F" w:rsidR="00F3121E" w:rsidRDefault="00F3121E" w:rsidP="00CE5901">
            <w:pPr>
              <w:spacing w:after="0" w:line="240" w:lineRule="auto"/>
            </w:pPr>
            <w:r>
              <w:t xml:space="preserve">During the </w:t>
            </w:r>
            <w:proofErr w:type="gramStart"/>
            <w:r>
              <w:t>4 month</w:t>
            </w:r>
            <w:proofErr w:type="gramEnd"/>
            <w:r>
              <w:t xml:space="preserve"> placement a </w:t>
            </w:r>
            <w:r w:rsidR="002371FD">
              <w:t>1-week</w:t>
            </w:r>
            <w:r>
              <w:t xml:space="preserve"> swap with a Foundation Doctor in a different psychiatry speciality is arranged offering a broader experience of mental health services.</w:t>
            </w:r>
          </w:p>
          <w:p w14:paraId="0F788513" w14:textId="77777777" w:rsidR="00F3121E" w:rsidRDefault="00F3121E" w:rsidP="00CE5901">
            <w:pPr>
              <w:spacing w:after="0" w:line="240" w:lineRule="auto"/>
            </w:pPr>
          </w:p>
          <w:p w14:paraId="19914175" w14:textId="5FEDE6D5" w:rsidR="00F3121E" w:rsidRDefault="00F3121E" w:rsidP="00CE5901">
            <w:pPr>
              <w:spacing w:after="0" w:line="240" w:lineRule="auto"/>
            </w:pPr>
            <w:r>
              <w:t xml:space="preserve">We have </w:t>
            </w:r>
            <w:r w:rsidR="00D90D3F">
              <w:t>an active academic programm</w:t>
            </w:r>
            <w:r w:rsidR="002371FD">
              <w:t>e including weekly case presentation meetings and mandatory weekly teaching afternoons</w:t>
            </w:r>
            <w:r w:rsidR="00B03AC1">
              <w:t>, Wednesday morning case conferences and Balint groups.</w:t>
            </w:r>
          </w:p>
          <w:p w14:paraId="3AD7D629" w14:textId="77777777" w:rsidR="00D413E6" w:rsidRDefault="00D413E6" w:rsidP="00CE5901">
            <w:pPr>
              <w:spacing w:after="0" w:line="240" w:lineRule="auto"/>
            </w:pPr>
          </w:p>
          <w:p w14:paraId="180DC323" w14:textId="0B793C6B" w:rsidR="00D90D3F" w:rsidRDefault="00D90D3F" w:rsidP="00CE5901">
            <w:pPr>
              <w:spacing w:after="0" w:line="240" w:lineRule="auto"/>
            </w:pPr>
            <w:r>
              <w:t xml:space="preserve">In </w:t>
            </w:r>
            <w:proofErr w:type="gramStart"/>
            <w:r>
              <w:t>addition</w:t>
            </w:r>
            <w:proofErr w:type="gramEnd"/>
            <w:r>
              <w:t xml:space="preserve"> during this placement there are opportunities to participate in quality improvement projects and medical student teaching.</w:t>
            </w:r>
          </w:p>
          <w:p w14:paraId="5A661B4A" w14:textId="77777777" w:rsidR="00152FC2" w:rsidRDefault="00152FC2" w:rsidP="00CE5901">
            <w:pPr>
              <w:spacing w:after="0" w:line="240" w:lineRule="auto"/>
            </w:pPr>
          </w:p>
          <w:p w14:paraId="2F7D2A04" w14:textId="73CAD92C" w:rsidR="004C4845" w:rsidRDefault="004C4845" w:rsidP="00CE5901">
            <w:pPr>
              <w:spacing w:after="0" w:line="240" w:lineRule="auto"/>
            </w:pPr>
            <w:r>
              <w:t>They will receive an hour of supervision weekly.</w:t>
            </w:r>
          </w:p>
          <w:p w14:paraId="4E62FC09" w14:textId="77777777" w:rsidR="00982E90" w:rsidRDefault="00982E90" w:rsidP="00CE5901">
            <w:pPr>
              <w:spacing w:after="0" w:line="240" w:lineRule="auto"/>
            </w:pPr>
          </w:p>
          <w:p w14:paraId="5ACEAA4A" w14:textId="06D61FC9" w:rsidR="00982E90" w:rsidRDefault="00982E90" w:rsidP="00CE5901">
            <w:pPr>
              <w:spacing w:after="0" w:line="240" w:lineRule="auto"/>
            </w:pPr>
          </w:p>
        </w:tc>
      </w:tr>
      <w:tr w:rsidR="006B3C61" w14:paraId="49B1C2D6" w14:textId="77777777" w:rsidTr="60DA2C70">
        <w:trPr>
          <w:trHeight w:val="854"/>
        </w:trPr>
        <w:tc>
          <w:tcPr>
            <w:tcW w:w="4941" w:type="dxa"/>
          </w:tcPr>
          <w:p w14:paraId="365733D8" w14:textId="77777777" w:rsidR="006B3C61" w:rsidRPr="008B331B" w:rsidRDefault="006B3C61" w:rsidP="006B3C61">
            <w:pPr>
              <w:spacing w:after="0" w:line="240" w:lineRule="auto"/>
              <w:rPr>
                <w:b/>
                <w:bCs/>
                <w:color w:val="005EB8" w:themeColor="text2"/>
              </w:rPr>
            </w:pPr>
            <w:r w:rsidRPr="008B331B">
              <w:rPr>
                <w:b/>
                <w:bCs/>
                <w:color w:val="005EB8" w:themeColor="text2"/>
              </w:rPr>
              <w:t>Where the placement is based</w:t>
            </w:r>
          </w:p>
        </w:tc>
        <w:tc>
          <w:tcPr>
            <w:tcW w:w="4941" w:type="dxa"/>
          </w:tcPr>
          <w:p w14:paraId="4A6CC441" w14:textId="4ECF52F7" w:rsidR="006B3C61" w:rsidRDefault="0057796A" w:rsidP="006B3C61">
            <w:pPr>
              <w:spacing w:after="0" w:line="240" w:lineRule="auto"/>
            </w:pPr>
            <w:r>
              <w:t xml:space="preserve">The </w:t>
            </w:r>
            <w:proofErr w:type="spellStart"/>
            <w:r>
              <w:t>Eastglade</w:t>
            </w:r>
            <w:proofErr w:type="spellEnd"/>
            <w:r>
              <w:t xml:space="preserve"> Centre is the base of the South Community Mental Health team. </w:t>
            </w:r>
          </w:p>
        </w:tc>
      </w:tr>
      <w:tr w:rsidR="006B3C61" w14:paraId="52ECCD8C" w14:textId="77777777" w:rsidTr="60DA2C70">
        <w:trPr>
          <w:trHeight w:val="1311"/>
        </w:trPr>
        <w:tc>
          <w:tcPr>
            <w:tcW w:w="4941" w:type="dxa"/>
          </w:tcPr>
          <w:p w14:paraId="438C61AF" w14:textId="77777777" w:rsidR="006B3C61" w:rsidRPr="008B331B" w:rsidRDefault="006B3C61" w:rsidP="006B3C6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63CFB649" w14:textId="77777777" w:rsidR="006B3C61" w:rsidRDefault="006B3C61" w:rsidP="006B3C61">
            <w:pPr>
              <w:spacing w:after="0" w:line="240" w:lineRule="auto"/>
            </w:pPr>
          </w:p>
          <w:p w14:paraId="7B8C5D86" w14:textId="6471BE99" w:rsidR="00DD1C7D" w:rsidRDefault="00DD1C7D" w:rsidP="006B3C61">
            <w:pPr>
              <w:spacing w:after="0" w:line="240" w:lineRule="auto"/>
            </w:pPr>
            <w:r>
              <w:t>Dr Gazala Shaikh</w:t>
            </w:r>
          </w:p>
        </w:tc>
      </w:tr>
      <w:tr w:rsidR="006B3C61" w14:paraId="1AB63EB4" w14:textId="77777777" w:rsidTr="60DA2C70">
        <w:trPr>
          <w:trHeight w:val="834"/>
        </w:trPr>
        <w:tc>
          <w:tcPr>
            <w:tcW w:w="4941" w:type="dxa"/>
          </w:tcPr>
          <w:p w14:paraId="6196550A" w14:textId="77777777" w:rsidR="006B3C61" w:rsidRPr="008B331B" w:rsidRDefault="006B3C61" w:rsidP="006B3C61">
            <w:pPr>
              <w:spacing w:after="0" w:line="240" w:lineRule="auto"/>
              <w:rPr>
                <w:b/>
                <w:bCs/>
                <w:color w:val="005EB8" w:themeColor="text2"/>
              </w:rPr>
            </w:pPr>
            <w:r w:rsidRPr="008B331B">
              <w:rPr>
                <w:b/>
                <w:bCs/>
                <w:color w:val="005EB8" w:themeColor="text2"/>
              </w:rPr>
              <w:t>Main duties of the placement</w:t>
            </w:r>
          </w:p>
        </w:tc>
        <w:tc>
          <w:tcPr>
            <w:tcW w:w="4941" w:type="dxa"/>
          </w:tcPr>
          <w:p w14:paraId="4467C14D" w14:textId="77777777" w:rsidR="006B3C61" w:rsidRDefault="00DD1C7D" w:rsidP="006B3C61">
            <w:pPr>
              <w:spacing w:after="0" w:line="240" w:lineRule="auto"/>
            </w:pPr>
            <w:r>
              <w:t>Assisting the MDT with physical health reviews.</w:t>
            </w:r>
          </w:p>
          <w:p w14:paraId="779E0ACD" w14:textId="77777777" w:rsidR="00DD1C7D" w:rsidRDefault="00DD1C7D" w:rsidP="006B3C61">
            <w:pPr>
              <w:spacing w:after="0" w:line="240" w:lineRule="auto"/>
            </w:pPr>
            <w:r>
              <w:t>Development of skills of taking a comprehensive psychiatric history</w:t>
            </w:r>
          </w:p>
          <w:p w14:paraId="422DD0F0" w14:textId="161650A6" w:rsidR="005C5244" w:rsidRDefault="005C5244" w:rsidP="006B3C61">
            <w:pPr>
              <w:spacing w:after="0" w:line="240" w:lineRule="auto"/>
            </w:pPr>
            <w:r>
              <w:t>Psychiatric notes review</w:t>
            </w:r>
          </w:p>
          <w:p w14:paraId="0599FF96" w14:textId="4BD2F3C0" w:rsidR="00152FC2" w:rsidRDefault="00FD4ECC" w:rsidP="006B3C61">
            <w:pPr>
              <w:spacing w:after="0" w:line="240" w:lineRule="auto"/>
            </w:pPr>
            <w:r>
              <w:t>Antipsychotic d</w:t>
            </w:r>
            <w:r w:rsidR="00152FC2">
              <w:t>epot prescriptions</w:t>
            </w:r>
            <w:r>
              <w:t xml:space="preserve"> under supervision</w:t>
            </w:r>
          </w:p>
          <w:p w14:paraId="5F495106" w14:textId="53639D2B" w:rsidR="00DD1C7D" w:rsidRDefault="00DD1C7D" w:rsidP="006B3C61">
            <w:pPr>
              <w:spacing w:after="0" w:line="240" w:lineRule="auto"/>
            </w:pPr>
          </w:p>
        </w:tc>
      </w:tr>
      <w:tr w:rsidR="006B3C61" w14:paraId="1060F48E" w14:textId="77777777" w:rsidTr="60DA2C70">
        <w:trPr>
          <w:trHeight w:val="1330"/>
        </w:trPr>
        <w:tc>
          <w:tcPr>
            <w:tcW w:w="4941" w:type="dxa"/>
          </w:tcPr>
          <w:p w14:paraId="5C904BF7" w14:textId="77777777" w:rsidR="006B3C61" w:rsidRPr="008B331B" w:rsidRDefault="006B3C61" w:rsidP="006B3C61">
            <w:pPr>
              <w:spacing w:after="0" w:line="240" w:lineRule="auto"/>
              <w:rPr>
                <w:b/>
                <w:bCs/>
                <w:color w:val="005EB8" w:themeColor="text2"/>
              </w:rPr>
            </w:pPr>
            <w:r w:rsidRPr="008B331B">
              <w:rPr>
                <w:b/>
                <w:bCs/>
                <w:color w:val="005EB8" w:themeColor="text2"/>
              </w:rPr>
              <w:t>Typical working pattern in this placement</w:t>
            </w:r>
          </w:p>
        </w:tc>
        <w:tc>
          <w:tcPr>
            <w:tcW w:w="4941" w:type="dxa"/>
          </w:tcPr>
          <w:p w14:paraId="26BF34FF" w14:textId="53EA578D" w:rsidR="006B3C61" w:rsidRDefault="0057796A" w:rsidP="006B3C61">
            <w:pPr>
              <w:spacing w:after="0" w:line="240" w:lineRule="auto"/>
            </w:pPr>
            <w:r>
              <w:t xml:space="preserve">9 to 5. No on call commitments </w:t>
            </w:r>
          </w:p>
        </w:tc>
      </w:tr>
      <w:tr w:rsidR="006B3C61" w14:paraId="22EBA256" w14:textId="77777777" w:rsidTr="60DA2C70">
        <w:trPr>
          <w:trHeight w:val="834"/>
        </w:trPr>
        <w:tc>
          <w:tcPr>
            <w:tcW w:w="4941" w:type="dxa"/>
          </w:tcPr>
          <w:p w14:paraId="72929DDC" w14:textId="77777777" w:rsidR="006B3C61" w:rsidRPr="008B331B" w:rsidRDefault="006B3C61" w:rsidP="006B3C61">
            <w:pPr>
              <w:spacing w:after="0" w:line="240" w:lineRule="auto"/>
              <w:rPr>
                <w:b/>
                <w:bCs/>
                <w:color w:val="005EB8" w:themeColor="text2"/>
              </w:rPr>
            </w:pPr>
            <w:r w:rsidRPr="008B331B">
              <w:rPr>
                <w:b/>
                <w:bCs/>
                <w:color w:val="005EB8" w:themeColor="text2"/>
              </w:rPr>
              <w:t>Employer</w:t>
            </w:r>
          </w:p>
        </w:tc>
        <w:tc>
          <w:tcPr>
            <w:tcW w:w="4941" w:type="dxa"/>
          </w:tcPr>
          <w:p w14:paraId="7DBEFC8D" w14:textId="2472F27D" w:rsidR="006B3C61" w:rsidRDefault="00152FC2" w:rsidP="006B3C61">
            <w:pPr>
              <w:spacing w:after="0" w:line="240" w:lineRule="auto"/>
            </w:pPr>
            <w:r>
              <w:t xml:space="preserve">Sheffield </w:t>
            </w:r>
            <w:r w:rsidR="00B11CFE">
              <w:t xml:space="preserve">Health </w:t>
            </w:r>
            <w:r>
              <w:t xml:space="preserve">Partnership </w:t>
            </w:r>
            <w:r w:rsidR="00B11CFE">
              <w:t>University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721C3" w14:textId="77777777" w:rsidR="002038CC" w:rsidRDefault="002038CC" w:rsidP="000C24AF">
      <w:pPr>
        <w:spacing w:after="0"/>
      </w:pPr>
      <w:r>
        <w:separator/>
      </w:r>
    </w:p>
  </w:endnote>
  <w:endnote w:type="continuationSeparator" w:id="0">
    <w:p w14:paraId="5E1BF990" w14:textId="77777777" w:rsidR="002038CC" w:rsidRDefault="002038CC" w:rsidP="000C24AF">
      <w:pPr>
        <w:spacing w:after="0"/>
      </w:pPr>
      <w:r>
        <w:continuationSeparator/>
      </w:r>
    </w:p>
  </w:endnote>
  <w:endnote w:type="continuationNotice" w:id="1">
    <w:p w14:paraId="66EA675C" w14:textId="77777777" w:rsidR="002038CC" w:rsidRDefault="002038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AAA05" w14:textId="77777777" w:rsidR="002038CC" w:rsidRDefault="002038CC" w:rsidP="000C24AF">
      <w:pPr>
        <w:spacing w:after="0"/>
      </w:pPr>
      <w:r>
        <w:separator/>
      </w:r>
    </w:p>
  </w:footnote>
  <w:footnote w:type="continuationSeparator" w:id="0">
    <w:p w14:paraId="0B399357" w14:textId="77777777" w:rsidR="002038CC" w:rsidRDefault="002038CC" w:rsidP="000C24AF">
      <w:pPr>
        <w:spacing w:after="0"/>
      </w:pPr>
      <w:r>
        <w:continuationSeparator/>
      </w:r>
    </w:p>
  </w:footnote>
  <w:footnote w:type="continuationNotice" w:id="1">
    <w:p w14:paraId="45A01AE0" w14:textId="77777777" w:rsidR="002038CC" w:rsidRDefault="002038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0365"/>
    <w:rsid w:val="000D39C3"/>
    <w:rsid w:val="000E2EBE"/>
    <w:rsid w:val="000E4AD4"/>
    <w:rsid w:val="00101883"/>
    <w:rsid w:val="0010192E"/>
    <w:rsid w:val="00103F4D"/>
    <w:rsid w:val="0010592F"/>
    <w:rsid w:val="00113EEC"/>
    <w:rsid w:val="00121A3A"/>
    <w:rsid w:val="00127C11"/>
    <w:rsid w:val="00152FC2"/>
    <w:rsid w:val="001716E5"/>
    <w:rsid w:val="0019462E"/>
    <w:rsid w:val="001C1786"/>
    <w:rsid w:val="001C3565"/>
    <w:rsid w:val="001C6937"/>
    <w:rsid w:val="001D1247"/>
    <w:rsid w:val="001D243C"/>
    <w:rsid w:val="001E004E"/>
    <w:rsid w:val="001E27F8"/>
    <w:rsid w:val="001F3126"/>
    <w:rsid w:val="002038CC"/>
    <w:rsid w:val="00203E10"/>
    <w:rsid w:val="0022134A"/>
    <w:rsid w:val="0022596F"/>
    <w:rsid w:val="002371FD"/>
    <w:rsid w:val="00240B6E"/>
    <w:rsid w:val="00246075"/>
    <w:rsid w:val="00251B94"/>
    <w:rsid w:val="00263325"/>
    <w:rsid w:val="00270DAD"/>
    <w:rsid w:val="00274E67"/>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2BBD"/>
    <w:rsid w:val="00423FAF"/>
    <w:rsid w:val="00427636"/>
    <w:rsid w:val="00430131"/>
    <w:rsid w:val="00443088"/>
    <w:rsid w:val="00455A3F"/>
    <w:rsid w:val="00472D33"/>
    <w:rsid w:val="00484943"/>
    <w:rsid w:val="00491977"/>
    <w:rsid w:val="00497DE0"/>
    <w:rsid w:val="004C2AF2"/>
    <w:rsid w:val="004C4845"/>
    <w:rsid w:val="004C79CA"/>
    <w:rsid w:val="004D763F"/>
    <w:rsid w:val="004E1840"/>
    <w:rsid w:val="004E7A93"/>
    <w:rsid w:val="004F0A67"/>
    <w:rsid w:val="004F1337"/>
    <w:rsid w:val="004F28CE"/>
    <w:rsid w:val="004F6303"/>
    <w:rsid w:val="005014AF"/>
    <w:rsid w:val="0052756A"/>
    <w:rsid w:val="00534180"/>
    <w:rsid w:val="00544C0C"/>
    <w:rsid w:val="00562216"/>
    <w:rsid w:val="005634F0"/>
    <w:rsid w:val="0057796A"/>
    <w:rsid w:val="00577A42"/>
    <w:rsid w:val="0058121B"/>
    <w:rsid w:val="00584D6A"/>
    <w:rsid w:val="00590D21"/>
    <w:rsid w:val="005A25A0"/>
    <w:rsid w:val="005A3B89"/>
    <w:rsid w:val="005C068C"/>
    <w:rsid w:val="005C2644"/>
    <w:rsid w:val="005C4B01"/>
    <w:rsid w:val="005C5244"/>
    <w:rsid w:val="005D4E5A"/>
    <w:rsid w:val="005D61B4"/>
    <w:rsid w:val="005E044E"/>
    <w:rsid w:val="005F0359"/>
    <w:rsid w:val="005F4D49"/>
    <w:rsid w:val="00601DBA"/>
    <w:rsid w:val="00613251"/>
    <w:rsid w:val="00614F79"/>
    <w:rsid w:val="00616632"/>
    <w:rsid w:val="0061724E"/>
    <w:rsid w:val="00622018"/>
    <w:rsid w:val="0063502E"/>
    <w:rsid w:val="00654EE0"/>
    <w:rsid w:val="00655AF0"/>
    <w:rsid w:val="006679DE"/>
    <w:rsid w:val="00671B7A"/>
    <w:rsid w:val="00675E35"/>
    <w:rsid w:val="00684633"/>
    <w:rsid w:val="00692041"/>
    <w:rsid w:val="00694E5D"/>
    <w:rsid w:val="00694FC4"/>
    <w:rsid w:val="006B3C61"/>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014"/>
    <w:rsid w:val="007F5954"/>
    <w:rsid w:val="007F5DBC"/>
    <w:rsid w:val="00801629"/>
    <w:rsid w:val="00811505"/>
    <w:rsid w:val="00811876"/>
    <w:rsid w:val="0081544B"/>
    <w:rsid w:val="00844365"/>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2E90"/>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3AC1"/>
    <w:rsid w:val="00B051B5"/>
    <w:rsid w:val="00B11CFE"/>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4AC9"/>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413E6"/>
    <w:rsid w:val="00D50FF0"/>
    <w:rsid w:val="00D66537"/>
    <w:rsid w:val="00D90D3F"/>
    <w:rsid w:val="00D92BBC"/>
    <w:rsid w:val="00D93D0D"/>
    <w:rsid w:val="00DA589B"/>
    <w:rsid w:val="00DC7A9D"/>
    <w:rsid w:val="00DD1729"/>
    <w:rsid w:val="00DD1C7D"/>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3121E"/>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D4ECC"/>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0E4AD4"/>
    <w:rsid w:val="00422BBD"/>
    <w:rsid w:val="00476D36"/>
    <w:rsid w:val="004E7A93"/>
    <w:rsid w:val="00571E75"/>
    <w:rsid w:val="005C4B01"/>
    <w:rsid w:val="00622018"/>
    <w:rsid w:val="007A1511"/>
    <w:rsid w:val="00861D1A"/>
    <w:rsid w:val="00AB31AD"/>
    <w:rsid w:val="00B40369"/>
    <w:rsid w:val="00B51977"/>
    <w:rsid w:val="00B90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2</TotalTime>
  <Pages>1</Pages>
  <Words>313</Words>
  <Characters>1785</Characters>
  <Application>Microsoft Office Word</Application>
  <DocSecurity>0</DocSecurity>
  <Lines>14</Lines>
  <Paragraphs>4</Paragraphs>
  <ScaleCrop>false</ScaleCrop>
  <Company>Health &amp; Social Care Information Centre</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Gazala Shaikh</cp:lastModifiedBy>
  <cp:revision>2</cp:revision>
  <cp:lastPrinted>2016-07-14T17:27:00Z</cp:lastPrinted>
  <dcterms:created xsi:type="dcterms:W3CDTF">2025-12-11T13:33:00Z</dcterms:created>
  <dcterms:modified xsi:type="dcterms:W3CDTF">2025-12-11T13:33:00Z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