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96471E"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14:paraId="50E3E022" w14:textId="77777777" w:rsidTr="355409AD">
        <w:trPr>
          <w:trHeight w:val="834"/>
        </w:trPr>
        <w:tc>
          <w:tcPr>
            <w:tcW w:w="494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4941" w:type="dxa"/>
          </w:tcPr>
          <w:p w14:paraId="4D0EEE96" w14:textId="3D16FB23" w:rsidR="000C58F1" w:rsidRDefault="00011982" w:rsidP="00CE5901">
            <w:pPr>
              <w:spacing w:after="0" w:line="240" w:lineRule="auto"/>
            </w:pPr>
            <w:r>
              <w:t>F1</w:t>
            </w:r>
          </w:p>
        </w:tc>
      </w:tr>
      <w:tr w:rsidR="009D0420" w14:paraId="6080C243" w14:textId="77777777" w:rsidTr="355409AD">
        <w:trPr>
          <w:trHeight w:val="854"/>
        </w:trPr>
        <w:tc>
          <w:tcPr>
            <w:tcW w:w="494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4941" w:type="dxa"/>
          </w:tcPr>
          <w:p w14:paraId="7D8488CB" w14:textId="09683B84" w:rsidR="000C58F1" w:rsidRDefault="00011982" w:rsidP="00CE5901">
            <w:pPr>
              <w:spacing w:after="0" w:line="240" w:lineRule="auto"/>
            </w:pPr>
            <w:r>
              <w:rPr>
                <w:rFonts w:cstheme="minorHAnsi"/>
              </w:rPr>
              <w:t>Paediatrics</w:t>
            </w:r>
          </w:p>
        </w:tc>
      </w:tr>
      <w:tr w:rsidR="009D0420" w14:paraId="577CB162" w14:textId="77777777" w:rsidTr="355409AD">
        <w:trPr>
          <w:trHeight w:val="834"/>
        </w:trPr>
        <w:tc>
          <w:tcPr>
            <w:tcW w:w="494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4941" w:type="dxa"/>
          </w:tcPr>
          <w:p w14:paraId="6FDB9F57" w14:textId="77777777" w:rsidR="009D0420" w:rsidRDefault="009D0420" w:rsidP="00CE5901">
            <w:pPr>
              <w:spacing w:after="0" w:line="240" w:lineRule="auto"/>
            </w:pPr>
          </w:p>
        </w:tc>
      </w:tr>
      <w:tr w:rsidR="009D0420" w14:paraId="4567B352" w14:textId="77777777" w:rsidTr="355409AD">
        <w:trPr>
          <w:trHeight w:val="1311"/>
        </w:trPr>
        <w:tc>
          <w:tcPr>
            <w:tcW w:w="4941"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4941" w:type="dxa"/>
          </w:tcPr>
          <w:p w14:paraId="4BC12BDC" w14:textId="77777777" w:rsidR="00011982" w:rsidRPr="00981960" w:rsidRDefault="00011982" w:rsidP="00011982">
            <w:pPr>
              <w:tabs>
                <w:tab w:val="left" w:pos="5745"/>
              </w:tabs>
              <w:spacing w:before="100" w:after="240"/>
              <w:rPr>
                <w:rFonts w:cstheme="minorHAnsi"/>
              </w:rPr>
            </w:pPr>
            <w:r w:rsidRPr="00981960">
              <w:rPr>
                <w:rFonts w:cstheme="minorHAnsi"/>
              </w:rPr>
              <w:t xml:space="preserve">The Department of Health, through its policy of Modernising Medical Careers, has set out the educational content of the two-year foundation programme to be pursued by newly qualified doctors in the United Kingdom. A curriculum has been set out describing the key knowledge, skills and attitudes that must be achieved by junior doctors before they progress onto specialist training. </w:t>
            </w:r>
          </w:p>
          <w:p w14:paraId="4CBC70D6" w14:textId="77777777" w:rsidR="00011982" w:rsidRPr="00981960" w:rsidRDefault="00011982" w:rsidP="00011982">
            <w:pPr>
              <w:tabs>
                <w:tab w:val="left" w:pos="5745"/>
              </w:tabs>
              <w:spacing w:before="100" w:after="240"/>
              <w:rPr>
                <w:rFonts w:cstheme="minorHAnsi"/>
              </w:rPr>
            </w:pPr>
            <w:r w:rsidRPr="00981960">
              <w:rPr>
                <w:rFonts w:cstheme="minorHAnsi"/>
              </w:rPr>
              <w:t xml:space="preserve">The Postgraduate Dean has confirmed that these posts have the required education and staffing approval. All </w:t>
            </w:r>
            <w:r>
              <w:rPr>
                <w:rFonts w:cstheme="minorHAnsi"/>
              </w:rPr>
              <w:t>rotations</w:t>
            </w:r>
            <w:r w:rsidRPr="00981960">
              <w:rPr>
                <w:rFonts w:cstheme="minorHAnsi"/>
              </w:rPr>
              <w:t xml:space="preserve"> will run in association with Deanery staff, who will support a structured appraisal and assessment process that will allow successful applicants to make the most use of available opportunities. Ten mandatory educational days are included in the Foundation Programme. </w:t>
            </w:r>
          </w:p>
          <w:p w14:paraId="74419A61" w14:textId="77777777" w:rsidR="00011982" w:rsidRPr="00981960" w:rsidRDefault="00011982" w:rsidP="00011982">
            <w:pPr>
              <w:tabs>
                <w:tab w:val="left" w:pos="5745"/>
              </w:tabs>
              <w:spacing w:before="100" w:after="240"/>
              <w:rPr>
                <w:rFonts w:cstheme="minorHAnsi"/>
              </w:rPr>
            </w:pPr>
            <w:r w:rsidRPr="00981960">
              <w:rPr>
                <w:rFonts w:cstheme="minorHAnsi"/>
              </w:rPr>
              <w:t xml:space="preserve">The GMC emphasise that it is a duty of all doctors to be involved in the education and </w:t>
            </w:r>
            <w:r w:rsidRPr="00981960">
              <w:rPr>
                <w:rFonts w:cstheme="minorHAnsi"/>
              </w:rPr>
              <w:lastRenderedPageBreak/>
              <w:t>training of doctors at all levels, including undergraduate level.</w:t>
            </w:r>
          </w:p>
          <w:p w14:paraId="13CC76DF" w14:textId="77777777" w:rsidR="00011982" w:rsidRPr="00981960" w:rsidRDefault="00011982" w:rsidP="00011982">
            <w:pPr>
              <w:tabs>
                <w:tab w:val="left" w:pos="5745"/>
              </w:tabs>
              <w:spacing w:before="100" w:after="240"/>
              <w:rPr>
                <w:rFonts w:cstheme="minorHAnsi"/>
              </w:rPr>
            </w:pPr>
            <w:r w:rsidRPr="00981960">
              <w:rPr>
                <w:rFonts w:cstheme="minorHAnsi"/>
              </w:rPr>
              <w:t xml:space="preserve">In more recent years emphasis has been placed on the need for doctors to be trained in educational approaches to prepare </w:t>
            </w:r>
            <w:r>
              <w:rPr>
                <w:rFonts w:cstheme="minorHAnsi"/>
              </w:rPr>
              <w:t>you</w:t>
            </w:r>
            <w:r w:rsidRPr="00981960">
              <w:rPr>
                <w:rFonts w:cstheme="minorHAnsi"/>
              </w:rPr>
              <w:t xml:space="preserve"> for </w:t>
            </w:r>
            <w:r>
              <w:rPr>
                <w:rFonts w:cstheme="minorHAnsi"/>
              </w:rPr>
              <w:t>your</w:t>
            </w:r>
            <w:r w:rsidRPr="00981960">
              <w:rPr>
                <w:rFonts w:cstheme="minorHAnsi"/>
              </w:rPr>
              <w:t xml:space="preserve"> role as an educator in the future. </w:t>
            </w:r>
          </w:p>
          <w:p w14:paraId="5ACEAA4A" w14:textId="25F917C3" w:rsidR="009D0420" w:rsidRDefault="00011982" w:rsidP="00011982">
            <w:pPr>
              <w:spacing w:after="0" w:line="240" w:lineRule="auto"/>
            </w:pPr>
            <w:r w:rsidRPr="00981960">
              <w:rPr>
                <w:rFonts w:cstheme="minorHAnsi"/>
              </w:rPr>
              <w:t>Foundation training is about gaining generic skills which can be applied across all specialties and throughout an entire career.</w:t>
            </w:r>
          </w:p>
        </w:tc>
      </w:tr>
      <w:tr w:rsidR="009D0420" w14:paraId="49B1C2D6" w14:textId="77777777" w:rsidTr="355409AD">
        <w:trPr>
          <w:trHeight w:val="854"/>
        </w:trPr>
        <w:tc>
          <w:tcPr>
            <w:tcW w:w="4941"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Where the placement is based</w:t>
            </w:r>
          </w:p>
        </w:tc>
        <w:tc>
          <w:tcPr>
            <w:tcW w:w="4941" w:type="dxa"/>
          </w:tcPr>
          <w:p w14:paraId="4A6CC441" w14:textId="5A5BF079" w:rsidR="009D0420" w:rsidRDefault="00011982" w:rsidP="00CE5901">
            <w:pPr>
              <w:spacing w:after="0" w:line="240" w:lineRule="auto"/>
            </w:pPr>
            <w:r>
              <w:rPr>
                <w:rFonts w:cstheme="minorHAnsi"/>
              </w:rPr>
              <w:t>Doncaster Royal Infirmary &amp; Bassetlaw Hospital</w:t>
            </w:r>
          </w:p>
        </w:tc>
      </w:tr>
      <w:tr w:rsidR="009D0420" w14:paraId="52ECCD8C" w14:textId="77777777" w:rsidTr="355409AD">
        <w:trPr>
          <w:trHeight w:val="1311"/>
        </w:trPr>
        <w:tc>
          <w:tcPr>
            <w:tcW w:w="4941"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4941" w:type="dxa"/>
          </w:tcPr>
          <w:p w14:paraId="7B8C5D86" w14:textId="77777777" w:rsidR="009D0420" w:rsidRDefault="009D0420" w:rsidP="00CE5901">
            <w:pPr>
              <w:spacing w:after="0" w:line="240" w:lineRule="auto"/>
            </w:pPr>
          </w:p>
        </w:tc>
      </w:tr>
      <w:tr w:rsidR="009D0420" w14:paraId="1AB63EB4" w14:textId="77777777" w:rsidTr="355409AD">
        <w:trPr>
          <w:trHeight w:val="834"/>
        </w:trPr>
        <w:tc>
          <w:tcPr>
            <w:tcW w:w="4941"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t>Main duties of the placement</w:t>
            </w:r>
          </w:p>
        </w:tc>
        <w:tc>
          <w:tcPr>
            <w:tcW w:w="4941" w:type="dxa"/>
          </w:tcPr>
          <w:p w14:paraId="02F55E2B" w14:textId="77777777" w:rsidR="00011982" w:rsidRDefault="00011982" w:rsidP="00011982">
            <w:pPr>
              <w:tabs>
                <w:tab w:val="left" w:pos="5745"/>
              </w:tabs>
              <w:spacing w:before="100" w:after="240"/>
            </w:pPr>
            <w:r>
              <w:t xml:space="preserve">Day-to-day management of patients under consultant care. </w:t>
            </w:r>
          </w:p>
          <w:p w14:paraId="19F57441" w14:textId="3B6DCD2A" w:rsidR="00011982" w:rsidRDefault="7E26F5AC" w:rsidP="00011982">
            <w:pPr>
              <w:tabs>
                <w:tab w:val="left" w:pos="5745"/>
              </w:tabs>
              <w:spacing w:before="100" w:after="240"/>
            </w:pPr>
            <w:r w:rsidRPr="0096471E">
              <w:t>No</w:t>
            </w:r>
            <w:r w:rsidR="00011982" w:rsidRPr="0096471E">
              <w:t xml:space="preserve"> </w:t>
            </w:r>
            <w:r w:rsidR="00F14DCC" w:rsidRPr="0096471E">
              <w:t>on-</w:t>
            </w:r>
            <w:r w:rsidR="00011982" w:rsidRPr="0096471E">
              <w:t>call</w:t>
            </w:r>
            <w:r w:rsidR="00011982">
              <w:t xml:space="preserve"> duties as required under the hospital at night system</w:t>
            </w:r>
            <w:r w:rsidR="1C066B2E">
              <w:t xml:space="preserve"> within </w:t>
            </w:r>
            <w:r w:rsidR="1C066B2E" w:rsidRPr="0096471E">
              <w:t>paediatrics</w:t>
            </w:r>
            <w:r w:rsidR="00011982" w:rsidRPr="0096471E">
              <w:t>.</w:t>
            </w:r>
            <w:r w:rsidR="00011982">
              <w:t xml:space="preserve"> F1 duties are mainly centred on the wards</w:t>
            </w:r>
            <w:r w:rsidR="0096471E">
              <w:t>.</w:t>
            </w:r>
            <w:r w:rsidR="00011982">
              <w:t xml:space="preserve"> F1s </w:t>
            </w:r>
            <w:r w:rsidR="00F14DCC">
              <w:t xml:space="preserve">will get </w:t>
            </w:r>
            <w:r w:rsidR="0096471E">
              <w:t xml:space="preserve">an </w:t>
            </w:r>
            <w:r w:rsidR="00F14DCC">
              <w:t xml:space="preserve">opportunity to </w:t>
            </w:r>
            <w:r w:rsidR="00011982">
              <w:t>attend out-patients’ clinics</w:t>
            </w:r>
            <w:r w:rsidR="00F14DCC">
              <w:t xml:space="preserve"> which will include community experience.</w:t>
            </w:r>
          </w:p>
          <w:p w14:paraId="78799084" w14:textId="77777777" w:rsidR="00011982" w:rsidRDefault="00011982" w:rsidP="00011982">
            <w:pPr>
              <w:tabs>
                <w:tab w:val="left" w:pos="5745"/>
              </w:tabs>
              <w:spacing w:before="100" w:after="240"/>
            </w:pPr>
            <w:r>
              <w:t xml:space="preserve">Attendance at cardiac arrests and ward rounds held by consultant and registrar. </w:t>
            </w:r>
          </w:p>
          <w:p w14:paraId="18BE5BAE" w14:textId="77777777" w:rsidR="00011982" w:rsidRDefault="00011982" w:rsidP="00011982">
            <w:pPr>
              <w:tabs>
                <w:tab w:val="left" w:pos="5745"/>
              </w:tabs>
              <w:spacing w:before="100" w:after="100"/>
            </w:pPr>
            <w:r>
              <w:t xml:space="preserve">F1s are responsible for the clerking of patients on admission and the initial arrangements for the routine management of these patients including: </w:t>
            </w:r>
          </w:p>
          <w:p w14:paraId="59CFE08D" w14:textId="77777777" w:rsidR="00011982" w:rsidRDefault="00011982" w:rsidP="00011982">
            <w:pPr>
              <w:pStyle w:val="ListParagraph"/>
              <w:numPr>
                <w:ilvl w:val="0"/>
                <w:numId w:val="4"/>
              </w:numPr>
              <w:tabs>
                <w:tab w:val="left" w:pos="5745"/>
              </w:tabs>
              <w:spacing w:before="100" w:after="240" w:line="240" w:lineRule="auto"/>
              <w:contextualSpacing/>
              <w:textboxTightWrap w:val="none"/>
            </w:pPr>
            <w:r>
              <w:t xml:space="preserve">history taking, examination and differential diagnosis. </w:t>
            </w:r>
          </w:p>
          <w:p w14:paraId="16E65FDC" w14:textId="77777777" w:rsidR="00011982" w:rsidRDefault="00011982" w:rsidP="00011982">
            <w:pPr>
              <w:pStyle w:val="ListParagraph"/>
              <w:numPr>
                <w:ilvl w:val="0"/>
                <w:numId w:val="4"/>
              </w:numPr>
              <w:tabs>
                <w:tab w:val="left" w:pos="5745"/>
              </w:tabs>
              <w:spacing w:before="100" w:after="240" w:line="240" w:lineRule="auto"/>
              <w:contextualSpacing/>
              <w:textboxTightWrap w:val="none"/>
            </w:pPr>
            <w:r>
              <w:t xml:space="preserve">management of acute and chronically ill patients with appropriate diagnostic testing and reviewing the results </w:t>
            </w:r>
          </w:p>
          <w:p w14:paraId="1EF83E36" w14:textId="77777777" w:rsidR="00011982" w:rsidRDefault="00011982" w:rsidP="00011982">
            <w:pPr>
              <w:pStyle w:val="ListParagraph"/>
              <w:numPr>
                <w:ilvl w:val="0"/>
                <w:numId w:val="4"/>
              </w:numPr>
              <w:tabs>
                <w:tab w:val="left" w:pos="5745"/>
              </w:tabs>
              <w:spacing w:before="100" w:after="240" w:line="240" w:lineRule="auto"/>
              <w:contextualSpacing/>
              <w:textboxTightWrap w:val="none"/>
            </w:pPr>
            <w:r>
              <w:t xml:space="preserve">assessment of all patients arriving for elective admission, both in medicine and surgical specialities </w:t>
            </w:r>
          </w:p>
          <w:p w14:paraId="34775571" w14:textId="77777777" w:rsidR="00011982" w:rsidRDefault="00011982" w:rsidP="00011982">
            <w:pPr>
              <w:tabs>
                <w:tab w:val="left" w:pos="5745"/>
              </w:tabs>
              <w:spacing w:before="100" w:after="240"/>
            </w:pPr>
            <w:r>
              <w:lastRenderedPageBreak/>
              <w:t>Communicate effectively with other hospital staff, patients, and relatives after training disclosure of bad news.</w:t>
            </w:r>
          </w:p>
          <w:p w14:paraId="61158FE3" w14:textId="77777777" w:rsidR="00011982" w:rsidRDefault="00011982" w:rsidP="00011982">
            <w:pPr>
              <w:tabs>
                <w:tab w:val="left" w:pos="5745"/>
              </w:tabs>
              <w:spacing w:before="100" w:after="240"/>
            </w:pPr>
            <w:r>
              <w:t xml:space="preserve">Arrange initial simple investigations and following discussion with senior staff organise more complex investigations. </w:t>
            </w:r>
          </w:p>
          <w:p w14:paraId="133DEE61" w14:textId="77777777" w:rsidR="00011982" w:rsidRDefault="00011982" w:rsidP="00011982">
            <w:pPr>
              <w:tabs>
                <w:tab w:val="left" w:pos="5745"/>
              </w:tabs>
              <w:spacing w:before="100" w:after="240"/>
            </w:pPr>
            <w:r>
              <w:t xml:space="preserve">F1s are responsible for the majority of prescribing albeit under supervision. </w:t>
            </w:r>
          </w:p>
          <w:p w14:paraId="2CDAD0CC" w14:textId="77777777" w:rsidR="00011982" w:rsidRPr="00BB3E67" w:rsidRDefault="00011982" w:rsidP="00011982">
            <w:pPr>
              <w:tabs>
                <w:tab w:val="left" w:pos="5745"/>
              </w:tabs>
              <w:spacing w:before="100" w:after="100"/>
              <w:rPr>
                <w:u w:val="single"/>
              </w:rPr>
            </w:pPr>
            <w:r w:rsidRPr="355409AD">
              <w:rPr>
                <w:u w:val="single"/>
              </w:rPr>
              <w:t xml:space="preserve">Discharge planning </w:t>
            </w:r>
          </w:p>
          <w:p w14:paraId="484DD2D0" w14:textId="05B5939C" w:rsidR="616364E0" w:rsidRPr="0096471E" w:rsidRDefault="616364E0" w:rsidP="355409AD">
            <w:pPr>
              <w:pStyle w:val="ListParagraph"/>
              <w:numPr>
                <w:ilvl w:val="0"/>
                <w:numId w:val="5"/>
              </w:numPr>
              <w:tabs>
                <w:tab w:val="left" w:pos="5745"/>
              </w:tabs>
              <w:spacing w:before="100" w:after="240" w:line="240" w:lineRule="auto"/>
              <w:contextualSpacing/>
            </w:pPr>
            <w:r w:rsidRPr="0096471E">
              <w:t>F1s cannot discharge paediatric patients independently</w:t>
            </w:r>
          </w:p>
          <w:p w14:paraId="6188FC8C" w14:textId="77777777" w:rsidR="00011982" w:rsidRDefault="00011982" w:rsidP="00011982">
            <w:pPr>
              <w:pStyle w:val="ListParagraph"/>
              <w:numPr>
                <w:ilvl w:val="0"/>
                <w:numId w:val="5"/>
              </w:numPr>
              <w:tabs>
                <w:tab w:val="left" w:pos="5745"/>
              </w:tabs>
              <w:spacing w:before="100" w:after="240" w:line="240" w:lineRule="auto"/>
              <w:contextualSpacing/>
              <w:textboxTightWrap w:val="none"/>
            </w:pPr>
            <w:r>
              <w:t xml:space="preserve">F1s are responsible for ensuring that patients are discharged with the appropriate drugs and seeing that the patients understand the use of these. </w:t>
            </w:r>
          </w:p>
          <w:p w14:paraId="5F4D69EA" w14:textId="77777777" w:rsidR="00011982" w:rsidRDefault="00011982" w:rsidP="00011982">
            <w:pPr>
              <w:pStyle w:val="ListParagraph"/>
              <w:numPr>
                <w:ilvl w:val="0"/>
                <w:numId w:val="5"/>
              </w:numPr>
              <w:tabs>
                <w:tab w:val="left" w:pos="5745"/>
              </w:tabs>
              <w:spacing w:before="100" w:after="240" w:line="240" w:lineRule="auto"/>
              <w:contextualSpacing/>
              <w:textboxTightWrap w:val="none"/>
            </w:pPr>
            <w:r>
              <w:t xml:space="preserve">F1s are required to complete a brief discharge note for the patients' general practitioner at the time of the patients' discharge from hospital. </w:t>
            </w:r>
          </w:p>
          <w:p w14:paraId="37E514CB" w14:textId="77777777" w:rsidR="00011982" w:rsidRDefault="00011982" w:rsidP="00011982">
            <w:pPr>
              <w:tabs>
                <w:tab w:val="left" w:pos="5745"/>
              </w:tabs>
              <w:spacing w:before="100" w:after="240"/>
            </w:pPr>
            <w:r>
              <w:t xml:space="preserve">Attendance at mandatory trust and deanery training sessions (including induction). The number of full day regional mandatory training days for FY1 is 4. You are also expected to attendance weekly foundation teaching sessions arranged by the local Foundation Administrator. </w:t>
            </w:r>
          </w:p>
          <w:p w14:paraId="6A5B80F7" w14:textId="77777777" w:rsidR="00011982" w:rsidRDefault="00011982" w:rsidP="00011982">
            <w:pPr>
              <w:tabs>
                <w:tab w:val="left" w:pos="5745"/>
              </w:tabs>
              <w:spacing w:before="100" w:after="240"/>
            </w:pPr>
            <w:r>
              <w:t xml:space="preserve">Maintaining portfolio of evidence of training in line with the foundation training programme. </w:t>
            </w:r>
          </w:p>
          <w:p w14:paraId="4226B73E" w14:textId="77777777" w:rsidR="00011982" w:rsidRDefault="00011982" w:rsidP="00011982">
            <w:pPr>
              <w:tabs>
                <w:tab w:val="left" w:pos="5745"/>
              </w:tabs>
              <w:spacing w:before="100" w:after="240"/>
            </w:pPr>
            <w:r>
              <w:t xml:space="preserve">The cover of colleagues on annual leave and short-term sickness. </w:t>
            </w:r>
          </w:p>
          <w:p w14:paraId="62509B04" w14:textId="77777777" w:rsidR="00011982" w:rsidRDefault="00011982" w:rsidP="00011982">
            <w:pPr>
              <w:tabs>
                <w:tab w:val="left" w:pos="5745"/>
              </w:tabs>
              <w:spacing w:before="100" w:after="240"/>
            </w:pPr>
            <w:r>
              <w:t>Any other duties commensurate with the grade which may be allocated from time to time.</w:t>
            </w:r>
          </w:p>
          <w:p w14:paraId="4957CBF5" w14:textId="77777777" w:rsidR="00011982" w:rsidRDefault="00011982" w:rsidP="00011982">
            <w:pPr>
              <w:tabs>
                <w:tab w:val="left" w:pos="5745"/>
              </w:tabs>
              <w:spacing w:before="100" w:after="240"/>
            </w:pPr>
            <w:r>
              <w:t xml:space="preserve">Foundation Doctors should be advised that they will also be required to perform duties </w:t>
            </w:r>
            <w:r>
              <w:lastRenderedPageBreak/>
              <w:t xml:space="preserve">in occasional emergencies and unforeseen circumstances at the request of the appropriate consultants in consultation, where practicable, with senior and junior colleagues. </w:t>
            </w:r>
          </w:p>
          <w:p w14:paraId="7DB68FCF" w14:textId="77777777" w:rsidR="009D0420" w:rsidRDefault="00011982" w:rsidP="00011982">
            <w:pPr>
              <w:spacing w:after="0" w:line="240" w:lineRule="auto"/>
            </w:pPr>
            <w:r>
              <w:t>Additional commitments arising from such circumstances are exceptional and work of this kind should not be required for prolonged periods or on a regular basis</w:t>
            </w:r>
          </w:p>
          <w:p w14:paraId="5F495106" w14:textId="4838583C" w:rsidR="00011982" w:rsidRDefault="00011982" w:rsidP="00011982">
            <w:pPr>
              <w:spacing w:after="0" w:line="240" w:lineRule="auto"/>
            </w:pPr>
          </w:p>
        </w:tc>
      </w:tr>
      <w:tr w:rsidR="009D0420" w14:paraId="1060F48E" w14:textId="77777777" w:rsidTr="355409AD">
        <w:trPr>
          <w:trHeight w:val="1330"/>
        </w:trPr>
        <w:tc>
          <w:tcPr>
            <w:tcW w:w="4941"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Typical working pattern in this placement</w:t>
            </w:r>
          </w:p>
        </w:tc>
        <w:tc>
          <w:tcPr>
            <w:tcW w:w="4941" w:type="dxa"/>
          </w:tcPr>
          <w:p w14:paraId="26BF34FF" w14:textId="7BDF1279" w:rsidR="009D0420" w:rsidRDefault="00011982" w:rsidP="00CE5901">
            <w:pPr>
              <w:spacing w:after="0" w:line="240" w:lineRule="auto"/>
            </w:pPr>
            <w:r>
              <w:t xml:space="preserve">The rotations are 3 x </w:t>
            </w:r>
            <w:proofErr w:type="gramStart"/>
            <w:r>
              <w:t>4 month</w:t>
            </w:r>
            <w:proofErr w:type="gramEnd"/>
            <w:r>
              <w:t xml:space="preserve"> rotations between various specialties.</w:t>
            </w:r>
          </w:p>
        </w:tc>
      </w:tr>
      <w:tr w:rsidR="009D0420" w14:paraId="22EBA256" w14:textId="77777777" w:rsidTr="355409AD">
        <w:trPr>
          <w:trHeight w:val="834"/>
        </w:trPr>
        <w:tc>
          <w:tcPr>
            <w:tcW w:w="4941"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t>Employer</w:t>
            </w:r>
          </w:p>
        </w:tc>
        <w:tc>
          <w:tcPr>
            <w:tcW w:w="4941" w:type="dxa"/>
          </w:tcPr>
          <w:p w14:paraId="7DBEFC8D" w14:textId="5DF03517" w:rsidR="009D0420" w:rsidRDefault="00011982" w:rsidP="00CE5901">
            <w:pPr>
              <w:spacing w:after="0" w:line="240" w:lineRule="auto"/>
            </w:pPr>
            <w:r>
              <w:t>Doncaster and Bassetlaw Hospitals NHS Foundation Trust</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A20F6D"/>
    <w:multiLevelType w:val="hybridMultilevel"/>
    <w:tmpl w:val="E2E65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E318FE"/>
    <w:multiLevelType w:val="hybridMultilevel"/>
    <w:tmpl w:val="D7A67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795252">
    <w:abstractNumId w:val="0"/>
  </w:num>
  <w:num w:numId="2" w16cid:durableId="1394693074">
    <w:abstractNumId w:val="3"/>
  </w:num>
  <w:num w:numId="3" w16cid:durableId="570964709">
    <w:abstractNumId w:val="2"/>
  </w:num>
  <w:num w:numId="4" w16cid:durableId="474762510">
    <w:abstractNumId w:val="1"/>
  </w:num>
  <w:num w:numId="5" w16cid:durableId="74176105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11982"/>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31484"/>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A3F48"/>
    <w:rsid w:val="002A45CD"/>
    <w:rsid w:val="002B24BD"/>
    <w:rsid w:val="002B3BFD"/>
    <w:rsid w:val="002C0816"/>
    <w:rsid w:val="002D51C4"/>
    <w:rsid w:val="002F7B8F"/>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16503"/>
    <w:rsid w:val="00420E7F"/>
    <w:rsid w:val="00423FAF"/>
    <w:rsid w:val="00427636"/>
    <w:rsid w:val="00430131"/>
    <w:rsid w:val="00443088"/>
    <w:rsid w:val="00455A3F"/>
    <w:rsid w:val="00472D3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4F79"/>
    <w:rsid w:val="00616632"/>
    <w:rsid w:val="0063502E"/>
    <w:rsid w:val="00654EE0"/>
    <w:rsid w:val="00655AF0"/>
    <w:rsid w:val="006679DE"/>
    <w:rsid w:val="00671B7A"/>
    <w:rsid w:val="00675E35"/>
    <w:rsid w:val="00684633"/>
    <w:rsid w:val="00692041"/>
    <w:rsid w:val="00694E5D"/>
    <w:rsid w:val="00694FC4"/>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53A5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3EC5"/>
    <w:rsid w:val="0096471E"/>
    <w:rsid w:val="00970C89"/>
    <w:rsid w:val="00987163"/>
    <w:rsid w:val="00990E1C"/>
    <w:rsid w:val="009A0001"/>
    <w:rsid w:val="009B0321"/>
    <w:rsid w:val="009B47EA"/>
    <w:rsid w:val="009C06D3"/>
    <w:rsid w:val="009C27F0"/>
    <w:rsid w:val="009D0420"/>
    <w:rsid w:val="009D24D4"/>
    <w:rsid w:val="009F09FD"/>
    <w:rsid w:val="009F1650"/>
    <w:rsid w:val="009F4912"/>
    <w:rsid w:val="009F7412"/>
    <w:rsid w:val="00A02EEF"/>
    <w:rsid w:val="00A03469"/>
    <w:rsid w:val="00A124B9"/>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846FE"/>
    <w:rsid w:val="00C85F4A"/>
    <w:rsid w:val="00C92413"/>
    <w:rsid w:val="00CA0FAC"/>
    <w:rsid w:val="00CA667A"/>
    <w:rsid w:val="00CC7B1C"/>
    <w:rsid w:val="00CE086C"/>
    <w:rsid w:val="00CE5901"/>
    <w:rsid w:val="00CF4C68"/>
    <w:rsid w:val="00CF7DA5"/>
    <w:rsid w:val="00D2315A"/>
    <w:rsid w:val="00D356F8"/>
    <w:rsid w:val="00D50FF0"/>
    <w:rsid w:val="00D66537"/>
    <w:rsid w:val="00D72003"/>
    <w:rsid w:val="00D92BBC"/>
    <w:rsid w:val="00D93D0D"/>
    <w:rsid w:val="00DA589B"/>
    <w:rsid w:val="00DC7A9D"/>
    <w:rsid w:val="00DD1729"/>
    <w:rsid w:val="00DD3B24"/>
    <w:rsid w:val="00DD77F0"/>
    <w:rsid w:val="00DD7C30"/>
    <w:rsid w:val="00DE3AB8"/>
    <w:rsid w:val="00DF4DBC"/>
    <w:rsid w:val="00E34033"/>
    <w:rsid w:val="00E45C31"/>
    <w:rsid w:val="00E5122E"/>
    <w:rsid w:val="00E5704B"/>
    <w:rsid w:val="00E80F93"/>
    <w:rsid w:val="00E85295"/>
    <w:rsid w:val="00EA16A9"/>
    <w:rsid w:val="00EA46DE"/>
    <w:rsid w:val="00EB1195"/>
    <w:rsid w:val="00EB4C88"/>
    <w:rsid w:val="00EB6372"/>
    <w:rsid w:val="00EC37E3"/>
    <w:rsid w:val="00EC5299"/>
    <w:rsid w:val="00ED3649"/>
    <w:rsid w:val="00EE0481"/>
    <w:rsid w:val="00F06F3B"/>
    <w:rsid w:val="00F13D85"/>
    <w:rsid w:val="00F14DCC"/>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 w:val="1C066B2E"/>
    <w:rsid w:val="21068EC5"/>
    <w:rsid w:val="2B4DD6A0"/>
    <w:rsid w:val="355409AD"/>
    <w:rsid w:val="60DA2C70"/>
    <w:rsid w:val="616364E0"/>
    <w:rsid w:val="714EE010"/>
    <w:rsid w:val="76BF9CE6"/>
    <w:rsid w:val="7E26F5A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131484"/>
    <w:rsid w:val="00476D36"/>
    <w:rsid w:val="00571E75"/>
    <w:rsid w:val="005C4B01"/>
    <w:rsid w:val="007A1511"/>
    <w:rsid w:val="009C06D3"/>
    <w:rsid w:val="00B40369"/>
    <w:rsid w:val="00B906A5"/>
    <w:rsid w:val="00E34033"/>
    <w:rsid w:val="00E80F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2.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4.xml><?xml version="1.0" encoding="utf-8"?>
<ds:datastoreItem xmlns:ds="http://schemas.openxmlformats.org/officeDocument/2006/customXml" ds:itemID="{BD2161B6-D9A2-4285-B5A1-A504549C808D}">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3</TotalTime>
  <Pages>4</Pages>
  <Words>631</Words>
  <Characters>3603</Characters>
  <Application>Microsoft Office Word</Application>
  <DocSecurity>0</DocSecurity>
  <Lines>30</Lines>
  <Paragraphs>8</Paragraphs>
  <ScaleCrop>false</ScaleCrop>
  <Company>Health &amp; Social Care Information Centre</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ATKINSON, LUCY (DONCASTER AND BASSETLAW TEACHING HOSPITALS NHS FOUNDATION TRUST)</cp:lastModifiedBy>
  <cp:revision>3</cp:revision>
  <cp:lastPrinted>2016-07-14T17:27:00Z</cp:lastPrinted>
  <dcterms:created xsi:type="dcterms:W3CDTF">2025-12-04T13:23:00Z</dcterms:created>
  <dcterms:modified xsi:type="dcterms:W3CDTF">2025-12-10T13:16:00Z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