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47051F" w:rsidRDefault="00B72132" w:rsidP="00B72132">
      <w:pPr>
        <w:rPr>
          <w:rFonts w:cs="Arial"/>
        </w:rPr>
        <w:sectPr w:rsidR="00B72132" w:rsidRPr="0047051F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47051F" w:rsidRDefault="00E83163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47051F">
            <w:rPr>
              <w:sz w:val="24"/>
              <w:szCs w:val="24"/>
            </w:rPr>
            <w:t>Foundation</w:t>
          </w:r>
          <w:r w:rsidR="00694E5D" w:rsidRPr="0047051F">
            <w:rPr>
              <w:sz w:val="24"/>
              <w:szCs w:val="24"/>
            </w:rPr>
            <w:t xml:space="preserve"> </w:t>
          </w:r>
          <w:r w:rsidR="002D51C4" w:rsidRPr="0047051F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47051F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47051F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F1</w:t>
            </w:r>
          </w:p>
        </w:tc>
      </w:tr>
      <w:tr w:rsidR="009D0420" w:rsidRPr="0047051F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56109237" w:rsidR="000C58F1" w:rsidRPr="0047051F" w:rsidRDefault="00E83163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Acute Internal Medicine </w:t>
            </w:r>
          </w:p>
        </w:tc>
      </w:tr>
      <w:tr w:rsidR="009D0420" w:rsidRPr="0047051F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09067DD2" w:rsidR="009D0420" w:rsidRPr="0047051F" w:rsidRDefault="00E83163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Acutes (Medicine)</w:t>
            </w:r>
          </w:p>
        </w:tc>
      </w:tr>
      <w:tr w:rsidR="009D0420" w:rsidRPr="0047051F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 will be expected to build on their undergraduate educational training.</w:t>
            </w:r>
          </w:p>
          <w:p w14:paraId="270D477F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437C8EC8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gain experience and familiarity in dealing with a wide variety of medical conditions.</w:t>
            </w:r>
          </w:p>
          <w:p w14:paraId="1C7E589D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the skills of history taking, physical examination, appropriate investigation and rational prescribing</w:t>
            </w:r>
          </w:p>
          <w:p w14:paraId="361A3D3A" w14:textId="0EF9EEB4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master several basic medical techniques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27ABAAC5" w14:textId="25473719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improve communication skills with patients, relatives and colleagues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55A9459" w14:textId="77777777" w:rsidR="009D0420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skills in managing time and conflicting priorities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ACEAA4A" w14:textId="766A640F" w:rsidR="00650F08" w:rsidRPr="0047051F" w:rsidRDefault="00650F08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</w:tc>
      </w:tr>
      <w:tr w:rsidR="009D0420" w:rsidRPr="0047051F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4DBA12A7" w:rsidR="009D0420" w:rsidRPr="0047051F" w:rsidRDefault="00650F08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York</w:t>
            </w:r>
            <w:r w:rsidR="00904A55" w:rsidRPr="0047051F">
              <w:rPr>
                <w:rFonts w:cs="Arial"/>
              </w:rPr>
              <w:t xml:space="preserve"> Hospital</w:t>
            </w:r>
          </w:p>
        </w:tc>
      </w:tr>
      <w:tr w:rsidR="009D0420" w:rsidRPr="0047051F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47051F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75281A8" w14:textId="4344F0AF" w:rsidR="00650F08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holder’s primary responsibility is the day-to-day care of ward patients under the care of the Consultants in his/her team. The incumbent will receive instruction in procedures and help with management from senior colleagues. He/she will be expected to know the patients in detail and to present them on ward rounds.</w:t>
            </w:r>
          </w:p>
          <w:p w14:paraId="4978D9C5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0A90D545" w14:textId="77777777" w:rsidR="009D0420" w:rsidRDefault="00904A55" w:rsidP="00904A55">
            <w:pPr>
              <w:spacing w:after="0" w:line="240" w:lineRule="auto"/>
              <w:rPr>
                <w:rFonts w:eastAsia="MS Mincho" w:cs="Arial"/>
                <w:color w:val="auto"/>
                <w:lang w:eastAsia="en-US"/>
              </w:rPr>
            </w:pPr>
            <w:r w:rsidRPr="0047051F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outpatient and in-patient emergency cases with responsibility for organising investigation.</w:t>
            </w:r>
          </w:p>
          <w:p w14:paraId="5F495106" w14:textId="3826972C" w:rsidR="00650F08" w:rsidRPr="0047051F" w:rsidRDefault="00650F08" w:rsidP="00904A55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0410ECDC" w14:textId="77777777" w:rsidR="009D0420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Participation in a full shift working pattern including weekends, nights and on calls. Participation in ward rounds and the daily management of acute and elective inpatient care.</w:t>
            </w:r>
          </w:p>
          <w:p w14:paraId="26BF34FF" w14:textId="4165CDEC" w:rsidR="00650F08" w:rsidRPr="0047051F" w:rsidRDefault="00650F08" w:rsidP="00CE5901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AE62095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York </w:t>
            </w:r>
            <w:r w:rsidR="00650F08">
              <w:rPr>
                <w:rFonts w:cs="Arial"/>
              </w:rPr>
              <w:t>and Scarborough</w:t>
            </w:r>
            <w:r w:rsidR="00383E57">
              <w:rPr>
                <w:rFonts w:cs="Arial"/>
              </w:rPr>
              <w:t xml:space="preserve"> </w:t>
            </w:r>
            <w:r w:rsidRPr="0047051F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47051F" w:rsidRDefault="008B331B" w:rsidP="0019462E">
      <w:pPr>
        <w:rPr>
          <w:rFonts w:cs="Arial"/>
        </w:rPr>
      </w:pPr>
      <w:r w:rsidRPr="0047051F">
        <w:rPr>
          <w:rFonts w:cs="Arial"/>
        </w:rPr>
        <w:t>It is important to note that this description is a typical example of your placement and may be subject to change.</w:t>
      </w:r>
    </w:p>
    <w:sectPr w:rsidR="002D51C4" w:rsidRPr="0047051F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04BBA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0732A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3E57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0F08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D496B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233"/>
    <w:rsid w:val="00776A89"/>
    <w:rsid w:val="00791490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27941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BF242D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51DF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3163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20732A"/>
    <w:rsid w:val="00476D36"/>
    <w:rsid w:val="00571E75"/>
    <w:rsid w:val="005C4B01"/>
    <w:rsid w:val="00791490"/>
    <w:rsid w:val="007A1511"/>
    <w:rsid w:val="00B40369"/>
    <w:rsid w:val="00B906A5"/>
    <w:rsid w:val="00BF242D"/>
    <w:rsid w:val="00C34119"/>
    <w:rsid w:val="00C8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0</TotalTime>
  <Pages>2</Pages>
  <Words>248</Words>
  <Characters>1434</Characters>
  <Application>Microsoft Office Word</Application>
  <DocSecurity>0</DocSecurity>
  <Lines>58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2</cp:revision>
  <cp:lastPrinted>2016-07-14T17:27:00Z</cp:lastPrinted>
  <dcterms:created xsi:type="dcterms:W3CDTF">2025-12-19T15:46:00Z</dcterms:created>
  <dcterms:modified xsi:type="dcterms:W3CDTF">2025-12-19T15:46:00Z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