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776233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17520985" w:rsidR="000C58F1" w:rsidRPr="0047051F" w:rsidRDefault="00776233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Cardiology (Medicine)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73B2ED8C" w:rsidR="009D0420" w:rsidRPr="0047051F" w:rsidRDefault="00827941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Cardiology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AE62095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="00383E57">
              <w:rPr>
                <w:rFonts w:cs="Arial"/>
              </w:rPr>
              <w:t xml:space="preserve">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04BBA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3E57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D496B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233"/>
    <w:rsid w:val="00776A89"/>
    <w:rsid w:val="00791490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27941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91490"/>
    <w:rsid w:val="007A1511"/>
    <w:rsid w:val="00B40369"/>
    <w:rsid w:val="00B906A5"/>
    <w:rsid w:val="00BF242D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2</Pages>
  <Words>250</Words>
  <Characters>1446</Characters>
  <Application>Microsoft Office Word</Application>
  <DocSecurity>0</DocSecurity>
  <Lines>60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2025-12-18T17:17:00Z</dcterms:created>
  <dcterms:modified xsi:type="dcterms:W3CDTF">2025-12-19T14:08:00Z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