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47051F" w:rsidRDefault="00B72132" w:rsidP="00B72132">
      <w:pPr>
        <w:rPr>
          <w:rFonts w:cs="Arial"/>
        </w:rPr>
        <w:sectPr w:rsidR="00B72132" w:rsidRPr="0047051F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47051F" w:rsidRDefault="0009600E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47051F">
            <w:rPr>
              <w:sz w:val="24"/>
              <w:szCs w:val="24"/>
            </w:rPr>
            <w:t>Foundation</w:t>
          </w:r>
          <w:r w:rsidR="00694E5D" w:rsidRPr="0047051F">
            <w:rPr>
              <w:sz w:val="24"/>
              <w:szCs w:val="24"/>
            </w:rPr>
            <w:t xml:space="preserve"> </w:t>
          </w:r>
          <w:r w:rsidR="002D51C4" w:rsidRPr="0047051F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47051F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47051F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F1</w:t>
            </w:r>
          </w:p>
        </w:tc>
      </w:tr>
      <w:tr w:rsidR="009D0420" w:rsidRPr="0047051F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04023208" w14:textId="748DD2AA" w:rsidR="00650F08" w:rsidRDefault="0009600E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</w:t>
            </w:r>
            <w:r w:rsidR="00904A55" w:rsidRPr="0047051F">
              <w:rPr>
                <w:rFonts w:cs="Arial"/>
              </w:rPr>
              <w:t>astroenterology</w:t>
            </w:r>
            <w:r>
              <w:rPr>
                <w:rFonts w:cs="Arial"/>
              </w:rPr>
              <w:t xml:space="preserve"> </w:t>
            </w:r>
          </w:p>
          <w:p w14:paraId="7D8488CB" w14:textId="43D60171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 </w:t>
            </w:r>
          </w:p>
        </w:tc>
      </w:tr>
      <w:tr w:rsidR="009D0420" w:rsidRPr="0047051F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137726D7" w:rsidR="009D0420" w:rsidRPr="0047051F" w:rsidRDefault="003B41A2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Gastroenterology</w:t>
            </w:r>
            <w:r w:rsidR="0009600E">
              <w:rPr>
                <w:rFonts w:cs="Arial"/>
              </w:rPr>
              <w:t xml:space="preserve"> </w:t>
            </w:r>
            <w:r w:rsidR="0009600E">
              <w:rPr>
                <w:rFonts w:cs="Arial"/>
              </w:rPr>
              <w:t>(Medicine)</w:t>
            </w:r>
          </w:p>
        </w:tc>
      </w:tr>
      <w:tr w:rsidR="009D0420" w:rsidRPr="0047051F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 will be expected to build on their undergraduate educational training.</w:t>
            </w:r>
          </w:p>
          <w:p w14:paraId="270D477F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437C8EC8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gain experience and familiarity in dealing with a wide variety of medical conditions.</w:t>
            </w:r>
          </w:p>
          <w:p w14:paraId="1C7E589D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the skills of history taking, physical examination, appropriate investigation and rational prescribing</w:t>
            </w:r>
          </w:p>
          <w:p w14:paraId="361A3D3A" w14:textId="0EF9EEB4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master several basic medical techniques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27ABAAC5" w14:textId="25473719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improve communication skills with patients, relatives and colleagues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55A9459" w14:textId="77777777" w:rsidR="009D0420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skills in managing time and conflicting priorities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ACEAA4A" w14:textId="766A640F" w:rsidR="00650F08" w:rsidRPr="0047051F" w:rsidRDefault="00650F08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</w:tc>
      </w:tr>
      <w:tr w:rsidR="009D0420" w:rsidRPr="0047051F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4DBA12A7" w:rsidR="009D0420" w:rsidRPr="0047051F" w:rsidRDefault="00650F08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York</w:t>
            </w:r>
            <w:r w:rsidR="00904A55" w:rsidRPr="0047051F">
              <w:rPr>
                <w:rFonts w:cs="Arial"/>
              </w:rPr>
              <w:t xml:space="preserve"> Hospital</w:t>
            </w:r>
          </w:p>
        </w:tc>
      </w:tr>
      <w:tr w:rsidR="009D0420" w:rsidRPr="0047051F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47051F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75281A8" w14:textId="4344F0AF" w:rsidR="00650F08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holder’s primary responsibility is the day-to-day care of ward patients under the care of the Consultants in his/her team. The incumbent will receive instruction in procedures and help with management from senior colleagues. He/she will be expected to know the patients in detail and to present them on ward rounds.</w:t>
            </w:r>
          </w:p>
          <w:p w14:paraId="4978D9C5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0A90D545" w14:textId="77777777" w:rsidR="009D0420" w:rsidRDefault="00904A55" w:rsidP="00904A55">
            <w:pPr>
              <w:spacing w:after="0" w:line="240" w:lineRule="auto"/>
              <w:rPr>
                <w:rFonts w:eastAsia="MS Mincho" w:cs="Arial"/>
                <w:color w:val="auto"/>
                <w:lang w:eastAsia="en-US"/>
              </w:rPr>
            </w:pPr>
            <w:r w:rsidRPr="0047051F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outpatient and in-patient emergency cases with responsibility for organising investigation.</w:t>
            </w:r>
          </w:p>
          <w:p w14:paraId="5F495106" w14:textId="3826972C" w:rsidR="00650F08" w:rsidRPr="0047051F" w:rsidRDefault="00650F08" w:rsidP="00904A55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0410ECDC" w14:textId="77777777" w:rsidR="009D0420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Participation in a full shift working pattern including weekends, nights and on calls. Participation in ward rounds and the daily management of acute and elective inpatient care.</w:t>
            </w:r>
          </w:p>
          <w:p w14:paraId="26BF34FF" w14:textId="4165CDEC" w:rsidR="00650F08" w:rsidRPr="0047051F" w:rsidRDefault="00650F08" w:rsidP="00CE5901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AE62095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York </w:t>
            </w:r>
            <w:r w:rsidR="00650F08">
              <w:rPr>
                <w:rFonts w:cs="Arial"/>
              </w:rPr>
              <w:t>and Scarborough</w:t>
            </w:r>
            <w:r w:rsidR="00383E57">
              <w:rPr>
                <w:rFonts w:cs="Arial"/>
              </w:rPr>
              <w:t xml:space="preserve"> </w:t>
            </w:r>
            <w:r w:rsidRPr="0047051F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47051F" w:rsidRDefault="008B331B" w:rsidP="0019462E">
      <w:pPr>
        <w:rPr>
          <w:rFonts w:cs="Arial"/>
        </w:rPr>
      </w:pPr>
      <w:r w:rsidRPr="0047051F">
        <w:rPr>
          <w:rFonts w:cs="Arial"/>
        </w:rPr>
        <w:t>It is important to note that this description is a typical example of your placement and may be subject to change.</w:t>
      </w:r>
    </w:p>
    <w:sectPr w:rsidR="002D51C4" w:rsidRPr="0047051F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04BBA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9600E"/>
    <w:rsid w:val="000A266D"/>
    <w:rsid w:val="000A64E4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3E57"/>
    <w:rsid w:val="00384FA1"/>
    <w:rsid w:val="003A4B22"/>
    <w:rsid w:val="003B2686"/>
    <w:rsid w:val="003B41A2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0F08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D496B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27941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BF242D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51DF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7320F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BF242D"/>
    <w:rsid w:val="00C34119"/>
    <w:rsid w:val="00C80B07"/>
    <w:rsid w:val="00F7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0</TotalTime>
  <Pages>2</Pages>
  <Words>246</Words>
  <Characters>1439</Characters>
  <Application>Microsoft Office Word</Application>
  <DocSecurity>0</DocSecurity>
  <Lines>59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3</cp:revision>
  <cp:lastPrinted>2016-07-14T17:27:00Z</cp:lastPrinted>
  <dcterms:created xsi:type="dcterms:W3CDTF">2025-12-18T17:17:00Z</dcterms:created>
  <dcterms:modified xsi:type="dcterms:W3CDTF">2025-12-19T14:32:00Z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