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57505D" w:rsidRDefault="00B72132" w:rsidP="00B72132">
      <w:pPr>
        <w:rPr>
          <w:rFonts w:cs="Arial"/>
        </w:rPr>
        <w:sectPr w:rsidR="00B72132" w:rsidRPr="0057505D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57505D" w:rsidRDefault="00A21AE0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57505D">
            <w:rPr>
              <w:sz w:val="24"/>
              <w:szCs w:val="24"/>
            </w:rPr>
            <w:t>Foundation</w:t>
          </w:r>
          <w:r w:rsidR="00694E5D" w:rsidRPr="0057505D">
            <w:rPr>
              <w:sz w:val="24"/>
              <w:szCs w:val="24"/>
            </w:rPr>
            <w:t xml:space="preserve"> </w:t>
          </w:r>
          <w:r w:rsidR="002D51C4" w:rsidRPr="0057505D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57505D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57505D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F1</w:t>
            </w:r>
          </w:p>
        </w:tc>
      </w:tr>
      <w:tr w:rsidR="009D0420" w:rsidRPr="0057505D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5C2D6C2" w:rsidR="000C58F1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 xml:space="preserve">General Internal Medicine </w:t>
            </w:r>
            <w:proofErr w:type="gramStart"/>
            <w:r w:rsidRPr="0057505D">
              <w:rPr>
                <w:rFonts w:cs="Arial"/>
              </w:rPr>
              <w:t>including:</w:t>
            </w:r>
            <w:proofErr w:type="gramEnd"/>
            <w:r w:rsidRPr="0057505D">
              <w:rPr>
                <w:rFonts w:cs="Arial"/>
              </w:rPr>
              <w:t xml:space="preserve"> respiratory, geriatrics, diabetes, cardiology and gastroenterology. </w:t>
            </w:r>
          </w:p>
        </w:tc>
      </w:tr>
      <w:tr w:rsidR="009D0420" w:rsidRPr="0057505D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903F7CE" w:rsidR="009D0420" w:rsidRPr="0057505D" w:rsidRDefault="00D0583C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Cardiology</w:t>
            </w:r>
          </w:p>
        </w:tc>
      </w:tr>
      <w:tr w:rsidR="009D0420" w:rsidRPr="0057505D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1E72B339" w:rsidR="00904A55" w:rsidRPr="0057505D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>The post holder will be expected to build on their undergraduate educational training</w:t>
            </w:r>
            <w:r w:rsidR="00D0583C" w:rsidRPr="0057505D">
              <w:rPr>
                <w:rFonts w:eastAsia="MS Mincho" w:cs="Arial"/>
                <w:color w:val="auto"/>
              </w:rPr>
              <w:t xml:space="preserve"> and work as part of the multidisciplinary team</w:t>
            </w:r>
            <w:r w:rsidRPr="0057505D">
              <w:rPr>
                <w:rFonts w:eastAsia="MS Mincho" w:cs="Arial"/>
                <w:color w:val="auto"/>
              </w:rPr>
              <w:t>.</w:t>
            </w:r>
          </w:p>
          <w:p w14:paraId="270D477F" w14:textId="77777777" w:rsidR="00904A55" w:rsidRPr="0057505D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6DEBF2F5" w14:textId="77777777" w:rsidR="0057505D" w:rsidRPr="0057505D" w:rsidRDefault="0057505D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>Gain e</w:t>
            </w:r>
            <w:r w:rsidR="00D0583C" w:rsidRPr="0057505D">
              <w:rPr>
                <w:rFonts w:eastAsia="MS Mincho" w:cs="Arial"/>
                <w:color w:val="auto"/>
              </w:rPr>
              <w:t>xperience in the assessment and treatment of common cardiac presentations</w:t>
            </w:r>
            <w:r w:rsidRPr="0057505D">
              <w:rPr>
                <w:rFonts w:eastAsia="MS Mincho" w:cs="Arial"/>
                <w:color w:val="auto"/>
              </w:rPr>
              <w:t>.</w:t>
            </w:r>
          </w:p>
          <w:p w14:paraId="1C7104D0" w14:textId="77777777" w:rsidR="0057505D" w:rsidRPr="0057505D" w:rsidRDefault="00D0583C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>Opportunities to get exposure in various cardiology investigations/procedures performed</w:t>
            </w:r>
          </w:p>
          <w:p w14:paraId="68F8ED84" w14:textId="77777777" w:rsidR="0057505D" w:rsidRPr="0057505D" w:rsidRDefault="00D0583C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 xml:space="preserve">To understand the working of the multidisciplinary team </w:t>
            </w:r>
          </w:p>
          <w:p w14:paraId="0008CBF1" w14:textId="77777777" w:rsidR="009D0420" w:rsidRDefault="0057505D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>Take part in d</w:t>
            </w:r>
            <w:r w:rsidR="00D0583C" w:rsidRPr="0057505D">
              <w:rPr>
                <w:rFonts w:eastAsia="MS Mincho" w:cs="Arial"/>
                <w:color w:val="auto"/>
              </w:rPr>
              <w:t>epartmenta</w:t>
            </w:r>
            <w:r w:rsidRPr="0057505D">
              <w:rPr>
                <w:rFonts w:eastAsia="MS Mincho" w:cs="Arial"/>
                <w:color w:val="auto"/>
              </w:rPr>
              <w:t xml:space="preserve">l </w:t>
            </w:r>
            <w:r w:rsidR="00D0583C" w:rsidRPr="0057505D">
              <w:rPr>
                <w:rFonts w:eastAsia="MS Mincho" w:cs="Arial"/>
                <w:color w:val="auto"/>
              </w:rPr>
              <w:t xml:space="preserve">MDTs/Huddle/Handover </w:t>
            </w:r>
          </w:p>
          <w:p w14:paraId="5ACEAA4A" w14:textId="0630F9A9" w:rsidR="00DB1A13" w:rsidRPr="0057505D" w:rsidRDefault="00DB1A13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>
              <w:rPr>
                <w:rFonts w:eastAsia="MS Mincho" w:cs="Arial"/>
                <w:color w:val="auto"/>
              </w:rPr>
              <w:t>Opportunity to cross cover with respiratory</w:t>
            </w:r>
          </w:p>
        </w:tc>
      </w:tr>
      <w:tr w:rsidR="009D0420" w:rsidRPr="0057505D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57B61413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Scarborough Hospital</w:t>
            </w:r>
          </w:p>
        </w:tc>
      </w:tr>
      <w:tr w:rsidR="009D0420" w:rsidRPr="0057505D" w14:paraId="52ECCD8C" w14:textId="77777777" w:rsidTr="00A21AE0">
        <w:trPr>
          <w:trHeight w:val="717"/>
        </w:trPr>
        <w:tc>
          <w:tcPr>
            <w:tcW w:w="4941" w:type="dxa"/>
          </w:tcPr>
          <w:p w14:paraId="438C61AF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57505D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978D9C5" w14:textId="48D774F2" w:rsidR="00904A55" w:rsidRPr="0057505D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 xml:space="preserve">The post holder’s primary responsibility is the day-to-day care of ward patients under the care of the Consultants in </w:t>
            </w:r>
            <w:r w:rsidR="00D0583C" w:rsidRPr="0057505D">
              <w:rPr>
                <w:rFonts w:eastAsia="MS Mincho" w:cs="Arial"/>
                <w:color w:val="auto"/>
              </w:rPr>
              <w:t>th</w:t>
            </w:r>
            <w:r w:rsidRPr="0057505D">
              <w:rPr>
                <w:rFonts w:eastAsia="MS Mincho" w:cs="Arial"/>
                <w:color w:val="auto"/>
              </w:rPr>
              <w:t>e</w:t>
            </w:r>
            <w:r w:rsidR="00D0583C" w:rsidRPr="0057505D">
              <w:rPr>
                <w:rFonts w:eastAsia="MS Mincho" w:cs="Arial"/>
                <w:color w:val="auto"/>
              </w:rPr>
              <w:t>i</w:t>
            </w:r>
            <w:r w:rsidRPr="0057505D">
              <w:rPr>
                <w:rFonts w:eastAsia="MS Mincho" w:cs="Arial"/>
                <w:color w:val="auto"/>
              </w:rPr>
              <w:t xml:space="preserve">r team. The incumbent will receive instruction in procedures and help with management from senior colleagues. </w:t>
            </w:r>
            <w:r w:rsidR="00D0583C" w:rsidRPr="0057505D">
              <w:rPr>
                <w:rFonts w:eastAsia="MS Mincho" w:cs="Arial"/>
                <w:color w:val="auto"/>
              </w:rPr>
              <w:t>They</w:t>
            </w:r>
            <w:r w:rsidRPr="0057505D">
              <w:rPr>
                <w:rFonts w:eastAsia="MS Mincho" w:cs="Arial"/>
                <w:color w:val="auto"/>
              </w:rPr>
              <w:t xml:space="preserve"> will be expected to know the patients in detail and to present them on ward rounds.</w:t>
            </w:r>
          </w:p>
          <w:p w14:paraId="16F779F0" w14:textId="77777777" w:rsidR="0057505D" w:rsidRPr="0057505D" w:rsidRDefault="0057505D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7851782D" w14:textId="77777777" w:rsidR="00D0583C" w:rsidRDefault="00904A55" w:rsidP="0057505D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57505D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  <w:p w14:paraId="04845763" w14:textId="77777777" w:rsidR="00A21AE0" w:rsidRDefault="00A21AE0" w:rsidP="0057505D">
            <w:pPr>
              <w:spacing w:after="0" w:line="240" w:lineRule="auto"/>
              <w:rPr>
                <w:rFonts w:eastAsia="MS Mincho" w:cs="Arial"/>
              </w:rPr>
            </w:pPr>
          </w:p>
          <w:p w14:paraId="5F495106" w14:textId="570C304D" w:rsidR="00A21AE0" w:rsidRPr="0057505D" w:rsidRDefault="00A21AE0" w:rsidP="0057505D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57505D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2F0DBAA4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Participation in a full shift working pattern including weekends, nights and on calls.</w:t>
            </w:r>
          </w:p>
        </w:tc>
      </w:tr>
      <w:tr w:rsidR="009D0420" w:rsidRPr="0057505D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3E0C982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 xml:space="preserve">York </w:t>
            </w:r>
            <w:r w:rsidR="00A21AE0">
              <w:rPr>
                <w:rFonts w:cs="Arial"/>
              </w:rPr>
              <w:t xml:space="preserve">and Scarborough </w:t>
            </w:r>
            <w:r w:rsidRPr="0057505D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57505D" w:rsidRDefault="008B331B" w:rsidP="0019462E">
      <w:pPr>
        <w:rPr>
          <w:rFonts w:cs="Arial"/>
        </w:rPr>
      </w:pPr>
      <w:r w:rsidRPr="0057505D">
        <w:rPr>
          <w:rFonts w:cs="Arial"/>
        </w:rPr>
        <w:t>It is important to note that this description is a typical example of your placement and may be subject to change.</w:t>
      </w:r>
    </w:p>
    <w:sectPr w:rsidR="002D51C4" w:rsidRPr="0057505D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65A9"/>
    <w:multiLevelType w:val="hybridMultilevel"/>
    <w:tmpl w:val="9DE00088"/>
    <w:lvl w:ilvl="0" w:tplc="423ECB74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981870"/>
    <w:multiLevelType w:val="hybridMultilevel"/>
    <w:tmpl w:val="6E203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C6F48"/>
    <w:multiLevelType w:val="hybridMultilevel"/>
    <w:tmpl w:val="C2E43896"/>
    <w:lvl w:ilvl="0" w:tplc="423ECB74"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4"/>
  </w:num>
  <w:num w:numId="3" w16cid:durableId="570964709">
    <w:abstractNumId w:val="2"/>
  </w:num>
  <w:num w:numId="4" w16cid:durableId="1273392946">
    <w:abstractNumId w:val="3"/>
  </w:num>
  <w:num w:numId="5" w16cid:durableId="2065790157">
    <w:abstractNumId w:val="1"/>
  </w:num>
  <w:num w:numId="6" w16cid:durableId="148238168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B22C6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0C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505D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0F5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1AE0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9538E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0583C"/>
    <w:rsid w:val="00D0680E"/>
    <w:rsid w:val="00D2315A"/>
    <w:rsid w:val="00D356F8"/>
    <w:rsid w:val="00D50FF0"/>
    <w:rsid w:val="00D66537"/>
    <w:rsid w:val="00D92BBC"/>
    <w:rsid w:val="00D93D0D"/>
    <w:rsid w:val="00DA589B"/>
    <w:rsid w:val="00DB1A13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1D5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9170F5"/>
    <w:rsid w:val="00B40369"/>
    <w:rsid w:val="00B906A5"/>
    <w:rsid w:val="00B9538E"/>
    <w:rsid w:val="00C34119"/>
    <w:rsid w:val="00C80B07"/>
    <w:rsid w:val="00D0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61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SPENCER, Victoria (YORK AND SCARBOROUGH TEACHING HOSPITALS NHS FOUNDATION TRUST)</cp:lastModifiedBy>
  <cp:revision>5</cp:revision>
  <cp:lastPrinted>2016-07-14T17:27:00Z</cp:lastPrinted>
  <dcterms:created xsi:type="dcterms:W3CDTF">2026-01-07T12:17:00Z</dcterms:created>
  <dcterms:modified xsi:type="dcterms:W3CDTF">2026-01-12T09:36:00Z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