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47051F" w:rsidRDefault="00B72132" w:rsidP="00B72132">
      <w:pPr>
        <w:rPr>
          <w:rFonts w:cs="Arial"/>
        </w:rPr>
        <w:sectPr w:rsidR="00B72132" w:rsidRPr="0047051F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47051F" w:rsidRDefault="000B2E39" w:rsidP="00694E5D">
      <w:pPr>
        <w:pStyle w:val="Heading1"/>
        <w:rPr>
          <w:sz w:val="24"/>
          <w:szCs w:val="24"/>
        </w:rPr>
      </w:pPr>
      <w:sdt>
        <w:sdtPr>
          <w:rPr>
            <w:sz w:val="24"/>
            <w:szCs w:val="24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47051F">
            <w:rPr>
              <w:sz w:val="24"/>
              <w:szCs w:val="24"/>
            </w:rPr>
            <w:t>Foundation</w:t>
          </w:r>
          <w:r w:rsidR="00694E5D" w:rsidRPr="0047051F">
            <w:rPr>
              <w:sz w:val="24"/>
              <w:szCs w:val="24"/>
            </w:rPr>
            <w:t xml:space="preserve"> </w:t>
          </w:r>
          <w:r w:rsidR="002D51C4" w:rsidRPr="0047051F">
            <w:rPr>
              <w:sz w:val="24"/>
              <w:szCs w:val="24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47051F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47051F">
              <w:rPr>
                <w:rFonts w:cs="Arial"/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572663F4" w:rsidR="000C58F1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>F1</w:t>
            </w:r>
          </w:p>
        </w:tc>
      </w:tr>
      <w:tr w:rsidR="009D0420" w:rsidRPr="0047051F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04023208" w14:textId="23D609B8" w:rsidR="00650F08" w:rsidRDefault="000B2E39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</w:t>
            </w:r>
            <w:r w:rsidR="00650F08">
              <w:rPr>
                <w:rFonts w:cs="Arial"/>
              </w:rPr>
              <w:t>enal</w:t>
            </w:r>
          </w:p>
          <w:p w14:paraId="7D8488CB" w14:textId="43D60171" w:rsidR="000C58F1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 </w:t>
            </w:r>
          </w:p>
        </w:tc>
      </w:tr>
      <w:tr w:rsidR="009D0420" w:rsidRPr="0047051F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190C90AD" w:rsidR="009D0420" w:rsidRPr="0047051F" w:rsidRDefault="006D496B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Renal</w:t>
            </w:r>
            <w:r w:rsidR="000B2E39">
              <w:rPr>
                <w:rFonts w:cs="Arial"/>
              </w:rPr>
              <w:t xml:space="preserve"> (Medicine)</w:t>
            </w:r>
          </w:p>
        </w:tc>
      </w:tr>
      <w:tr w:rsidR="009D0420" w:rsidRPr="0047051F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1904754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t>The post holder will be expected to build on their undergraduate educational training.</w:t>
            </w:r>
          </w:p>
          <w:p w14:paraId="270D477F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437C8EC8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gain experience and familiarity in dealing with a wide variety of medical conditions.</w:t>
            </w:r>
          </w:p>
          <w:p w14:paraId="1C7E589D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develop the skills of history taking, physical examination, appropriate investigation and rational prescribing</w:t>
            </w:r>
          </w:p>
          <w:p w14:paraId="361A3D3A" w14:textId="0EF9EEB4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master several basic medical techniques</w:t>
            </w:r>
            <w:r w:rsidR="00650F08">
              <w:rPr>
                <w:rFonts w:eastAsia="MS Mincho" w:cs="Arial"/>
                <w:color w:val="auto"/>
              </w:rPr>
              <w:t>.</w:t>
            </w:r>
          </w:p>
          <w:p w14:paraId="27ABAAC5" w14:textId="25473719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improve communication skills with patients, relatives and colleagues</w:t>
            </w:r>
            <w:r w:rsidR="00650F08">
              <w:rPr>
                <w:rFonts w:eastAsia="MS Mincho" w:cs="Arial"/>
                <w:color w:val="auto"/>
              </w:rPr>
              <w:t>.</w:t>
            </w:r>
          </w:p>
          <w:p w14:paraId="555A9459" w14:textId="77777777" w:rsidR="009D0420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develop skills in managing time and conflicting priorities</w:t>
            </w:r>
            <w:r w:rsidR="00650F08">
              <w:rPr>
                <w:rFonts w:eastAsia="MS Mincho" w:cs="Arial"/>
                <w:color w:val="auto"/>
              </w:rPr>
              <w:t>.</w:t>
            </w:r>
          </w:p>
          <w:p w14:paraId="5ACEAA4A" w14:textId="766A640F" w:rsidR="00650F08" w:rsidRPr="0047051F" w:rsidRDefault="00650F08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</w:tc>
      </w:tr>
      <w:tr w:rsidR="009D0420" w:rsidRPr="0047051F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4DBA12A7" w:rsidR="009D0420" w:rsidRPr="0047051F" w:rsidRDefault="00650F08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York</w:t>
            </w:r>
            <w:r w:rsidR="00904A55" w:rsidRPr="0047051F">
              <w:rPr>
                <w:rFonts w:cs="Arial"/>
              </w:rPr>
              <w:t xml:space="preserve"> Hospital</w:t>
            </w:r>
          </w:p>
        </w:tc>
      </w:tr>
      <w:tr w:rsidR="009D0420" w:rsidRPr="0047051F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16BB7DBE" w:rsidR="009D0420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To be confirmed prior to start date. </w:t>
            </w:r>
          </w:p>
        </w:tc>
      </w:tr>
      <w:tr w:rsidR="009D0420" w:rsidRPr="0047051F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475281A8" w14:textId="4344F0AF" w:rsidR="00650F08" w:rsidRPr="00904A55" w:rsidRDefault="00904A55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t>The post holder’s primary responsibility is the day-to-day care of ward patients under the care of the Consultants in his/her team. The incumbent will receive instruction in procedures and help with management from senior colleagues. He/she will be expected to know the patients in detail and to present them on ward rounds.</w:t>
            </w:r>
          </w:p>
          <w:p w14:paraId="4978D9C5" w14:textId="77777777" w:rsidR="00904A55" w:rsidRPr="00904A55" w:rsidRDefault="00904A55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0A90D545" w14:textId="77777777" w:rsidR="009D0420" w:rsidRDefault="00904A55" w:rsidP="00904A55">
            <w:pPr>
              <w:spacing w:after="0" w:line="240" w:lineRule="auto"/>
              <w:rPr>
                <w:rFonts w:eastAsia="MS Mincho" w:cs="Arial"/>
                <w:color w:val="auto"/>
                <w:lang w:eastAsia="en-US"/>
              </w:rPr>
            </w:pPr>
            <w:r w:rsidRPr="0047051F">
              <w:rPr>
                <w:rFonts w:eastAsia="MS Mincho" w:cs="Arial"/>
                <w:color w:val="auto"/>
                <w:lang w:eastAsia="en-US"/>
              </w:rPr>
              <w:lastRenderedPageBreak/>
              <w:t>The duties of the post include examining and writing up outpatient and in-patient emergency cases with responsibility for organising investigation.</w:t>
            </w:r>
          </w:p>
          <w:p w14:paraId="5F495106" w14:textId="3826972C" w:rsidR="00650F08" w:rsidRPr="0047051F" w:rsidRDefault="00650F08" w:rsidP="00904A55">
            <w:pPr>
              <w:spacing w:after="0" w:line="240" w:lineRule="auto"/>
              <w:rPr>
                <w:rFonts w:cs="Arial"/>
              </w:rPr>
            </w:pPr>
          </w:p>
        </w:tc>
      </w:tr>
      <w:tr w:rsidR="009D0420" w:rsidRPr="0047051F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0410ECDC" w14:textId="77777777" w:rsidR="009D0420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>Participation in a full shift working pattern including weekends, nights and on calls. Participation in ward rounds and the daily management of acute and elective inpatient care.</w:t>
            </w:r>
          </w:p>
          <w:p w14:paraId="26BF34FF" w14:textId="4165CDEC" w:rsidR="00650F08" w:rsidRPr="0047051F" w:rsidRDefault="00650F08" w:rsidP="00CE5901">
            <w:pPr>
              <w:spacing w:after="0" w:line="240" w:lineRule="auto"/>
              <w:rPr>
                <w:rFonts w:cs="Arial"/>
              </w:rPr>
            </w:pPr>
          </w:p>
        </w:tc>
      </w:tr>
      <w:tr w:rsidR="009D0420" w:rsidRPr="0047051F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7AE62095" w:rsidR="009D0420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York </w:t>
            </w:r>
            <w:r w:rsidR="00650F08">
              <w:rPr>
                <w:rFonts w:cs="Arial"/>
              </w:rPr>
              <w:t>and Scarborough</w:t>
            </w:r>
            <w:r w:rsidR="00383E57">
              <w:rPr>
                <w:rFonts w:cs="Arial"/>
              </w:rPr>
              <w:t xml:space="preserve"> </w:t>
            </w:r>
            <w:r w:rsidRPr="0047051F">
              <w:rPr>
                <w:rFonts w:cs="Arial"/>
              </w:rPr>
              <w:t>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Pr="0047051F" w:rsidRDefault="008B331B" w:rsidP="0019462E">
      <w:pPr>
        <w:rPr>
          <w:rFonts w:cs="Arial"/>
        </w:rPr>
      </w:pPr>
      <w:r w:rsidRPr="0047051F">
        <w:rPr>
          <w:rFonts w:cs="Arial"/>
        </w:rPr>
        <w:t>It is important to note that this description is a typical example of your placement and may be subject to change.</w:t>
      </w:r>
    </w:p>
    <w:sectPr w:rsidR="002D51C4" w:rsidRPr="0047051F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B2E39"/>
    <w:rsid w:val="000C2447"/>
    <w:rsid w:val="000C24AF"/>
    <w:rsid w:val="000C58F1"/>
    <w:rsid w:val="000C6B17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51E61"/>
    <w:rsid w:val="001615FD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3E57"/>
    <w:rsid w:val="00384FA1"/>
    <w:rsid w:val="003A4B22"/>
    <w:rsid w:val="003A5743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0E0"/>
    <w:rsid w:val="00427636"/>
    <w:rsid w:val="00430131"/>
    <w:rsid w:val="00443088"/>
    <w:rsid w:val="00455A3F"/>
    <w:rsid w:val="0047051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E1CF6"/>
    <w:rsid w:val="005F0359"/>
    <w:rsid w:val="00601DBA"/>
    <w:rsid w:val="00613251"/>
    <w:rsid w:val="00614F79"/>
    <w:rsid w:val="00616632"/>
    <w:rsid w:val="0063502E"/>
    <w:rsid w:val="00650F08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D496B"/>
    <w:rsid w:val="006E0C21"/>
    <w:rsid w:val="006E2FE7"/>
    <w:rsid w:val="006F37F0"/>
    <w:rsid w:val="006F4029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4A55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BF242D"/>
    <w:rsid w:val="00C01D97"/>
    <w:rsid w:val="00C021AB"/>
    <w:rsid w:val="00C07F6B"/>
    <w:rsid w:val="00C15176"/>
    <w:rsid w:val="00C21B29"/>
    <w:rsid w:val="00C2506B"/>
    <w:rsid w:val="00C34119"/>
    <w:rsid w:val="00C37063"/>
    <w:rsid w:val="00C40AAB"/>
    <w:rsid w:val="00C52947"/>
    <w:rsid w:val="00C651DF"/>
    <w:rsid w:val="00C67367"/>
    <w:rsid w:val="00C80B0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3A5743"/>
    <w:rsid w:val="00476D36"/>
    <w:rsid w:val="00571E75"/>
    <w:rsid w:val="005C4B01"/>
    <w:rsid w:val="007A1511"/>
    <w:rsid w:val="00B40369"/>
    <w:rsid w:val="00B906A5"/>
    <w:rsid w:val="00BF242D"/>
    <w:rsid w:val="00C34119"/>
    <w:rsid w:val="00C8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2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2</TotalTime>
  <Pages>2</Pages>
  <Words>250</Words>
  <Characters>1438</Characters>
  <Application>Microsoft Office Word</Application>
  <DocSecurity>0</DocSecurity>
  <Lines>62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TAYLOR, Clair (YORK AND SCARBOROUGH TEACHING HOSPITALS NHS FOUNDATION TRUST)</cp:lastModifiedBy>
  <cp:revision>4</cp:revision>
  <cp:lastPrinted>2016-07-14T17:27:00Z</cp:lastPrinted>
  <dcterms:created xsi:type="dcterms:W3CDTF">2025-12-18T17:16:00Z</dcterms:created>
  <dcterms:modified xsi:type="dcterms:W3CDTF">2025-12-19T15:19:00Z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