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B63C4F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0021401B">
        <w:trPr>
          <w:trHeight w:val="558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F8898B0" w:rsidR="000C58F1" w:rsidRDefault="00C05D55" w:rsidP="00CE5901">
            <w:pPr>
              <w:spacing w:after="0" w:line="240" w:lineRule="auto"/>
            </w:pPr>
            <w:r>
              <w:t>F2</w:t>
            </w:r>
          </w:p>
        </w:tc>
      </w:tr>
      <w:tr w:rsidR="009D0420" w14:paraId="6080C243" w14:textId="77777777" w:rsidTr="0021401B">
        <w:trPr>
          <w:trHeight w:val="557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4BD267ED" w:rsidR="000C58F1" w:rsidRDefault="00C05D55" w:rsidP="00CE5901">
            <w:pPr>
              <w:spacing w:after="0" w:line="240" w:lineRule="auto"/>
            </w:pPr>
            <w:r>
              <w:t>Academic Research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62C57A3A" w:rsidR="009D0420" w:rsidRDefault="00C05D55" w:rsidP="00CE5901">
            <w:pPr>
              <w:spacing w:after="0" w:line="240" w:lineRule="auto"/>
            </w:pPr>
            <w:r w:rsidRPr="00086EF9">
              <w:t>Department of Health Sciences, Hull &amp; York Medical School</w:t>
            </w:r>
          </w:p>
        </w:tc>
      </w:tr>
      <w:tr w:rsidR="009D0420" w14:paraId="4567B352" w14:textId="77777777" w:rsidTr="0021401B">
        <w:trPr>
          <w:trHeight w:val="2406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3398B31" w14:textId="77777777" w:rsidR="00276552" w:rsidRPr="00276552" w:rsidRDefault="00276552" w:rsidP="0027655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2" w:lineRule="exact"/>
              <w:ind w:right="-20"/>
              <w:textboxTightWrap w:val="none"/>
              <w:rPr>
                <w:rFonts w:eastAsia="MS Mincho" w:cs="Arial"/>
                <w:color w:val="auto"/>
              </w:rPr>
            </w:pPr>
            <w:r w:rsidRPr="00276552">
              <w:rPr>
                <w:rFonts w:cs="Arial"/>
              </w:rPr>
              <w:t>You will develop expertise in conducting research including: literature reviewing, the development of research questions and protocols, data collection and analysis, making contributions to the evidence base</w:t>
            </w:r>
          </w:p>
          <w:p w14:paraId="05319C6D" w14:textId="77777777" w:rsidR="009D0420" w:rsidRDefault="00276552" w:rsidP="00276552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2" w:lineRule="exact"/>
              <w:ind w:right="-20"/>
              <w:textboxTightWrap w:val="none"/>
            </w:pPr>
            <w:r w:rsidRPr="00276552">
              <w:t xml:space="preserve">The academic research activity will continue across the year with supervision from HYMS’ academic staff.  </w:t>
            </w:r>
          </w:p>
          <w:p w14:paraId="5ACEAA4A" w14:textId="66D746A6" w:rsidR="002504D9" w:rsidRDefault="002504D9" w:rsidP="009C6327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2" w:lineRule="exact"/>
              <w:ind w:right="-20"/>
              <w:textboxTightWrap w:val="none"/>
            </w:pPr>
            <w:r>
              <w:t>O</w:t>
            </w:r>
            <w:r w:rsidRPr="002504D9">
              <w:t xml:space="preserve">pportunity to work alongside senior academics and their research teams to develop </w:t>
            </w:r>
            <w:r>
              <w:t>your</w:t>
            </w:r>
            <w:r w:rsidRPr="002504D9">
              <w:t xml:space="preserve"> understanding of clinical and basic scientific research</w:t>
            </w:r>
            <w:r>
              <w:t>.</w:t>
            </w:r>
          </w:p>
        </w:tc>
      </w:tr>
      <w:tr w:rsidR="009D0420" w14:paraId="49B1C2D6" w14:textId="77777777" w:rsidTr="0021401B">
        <w:trPr>
          <w:trHeight w:val="556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4D0EDCF5" w:rsidR="009D0420" w:rsidRDefault="00C05D55" w:rsidP="00CE5901">
            <w:pPr>
              <w:spacing w:after="0" w:line="240" w:lineRule="auto"/>
            </w:pPr>
            <w:r w:rsidRPr="00086EF9">
              <w:rPr>
                <w:rFonts w:cs="Arial"/>
              </w:rPr>
              <w:t xml:space="preserve">York </w:t>
            </w:r>
            <w:r>
              <w:rPr>
                <w:rFonts w:cs="Arial"/>
              </w:rPr>
              <w:t>U</w:t>
            </w:r>
            <w:r w:rsidRPr="00086EF9">
              <w:rPr>
                <w:rFonts w:cs="Arial"/>
              </w:rPr>
              <w:t>niversity</w:t>
            </w:r>
          </w:p>
        </w:tc>
      </w:tr>
      <w:tr w:rsidR="009D0420" w14:paraId="52ECCD8C" w14:textId="77777777" w:rsidTr="0021401B">
        <w:trPr>
          <w:trHeight w:val="706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4828D791" w:rsidR="009D0420" w:rsidRDefault="00C05D55" w:rsidP="00CE5901">
            <w:pPr>
              <w:spacing w:after="0" w:line="240" w:lineRule="auto"/>
            </w:pPr>
            <w:r>
              <w:t>To be confirmed prior to the start date</w:t>
            </w:r>
            <w:r w:rsidR="00276552">
              <w:t>.</w:t>
            </w:r>
          </w:p>
        </w:tc>
      </w:tr>
      <w:tr w:rsidR="009D0420" w14:paraId="1AB63EB4" w14:textId="77777777" w:rsidTr="00276552">
        <w:trPr>
          <w:trHeight w:val="2088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1A994455" w14:textId="77777777" w:rsidR="004C75FE" w:rsidRDefault="00276552" w:rsidP="004C75F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2" w:lineRule="exact"/>
              <w:ind w:left="714" w:right="-23" w:hanging="357"/>
            </w:pPr>
            <w:r w:rsidRPr="00276552">
              <w:t>In your four-month academic placement you will become involved with a research project and will be encouraged to gain experience in producing and delivering a presentation and, if possible, achieve publication from this work</w:t>
            </w:r>
            <w:r>
              <w:t>.</w:t>
            </w:r>
          </w:p>
          <w:p w14:paraId="7E5548B7" w14:textId="77777777" w:rsidR="00276552" w:rsidRDefault="004C75FE" w:rsidP="004C75F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2" w:lineRule="exact"/>
              <w:ind w:left="714" w:right="-23" w:hanging="357"/>
            </w:pPr>
            <w:r>
              <w:t xml:space="preserve">Participate in an on-call rota to maintain and continue developing your clinical skills during your 4-month academic rotation. </w:t>
            </w:r>
          </w:p>
          <w:p w14:paraId="5F495106" w14:textId="26288C32" w:rsidR="009C6327" w:rsidRDefault="009C6327" w:rsidP="004C75F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2" w:lineRule="exact"/>
              <w:ind w:left="714" w:right="-23" w:hanging="357"/>
            </w:pPr>
            <w:r w:rsidRPr="009C6327">
              <w:t xml:space="preserve">You will be expected to have completed a literature review, a presentation of </w:t>
            </w:r>
            <w:r w:rsidR="00BD7978">
              <w:t>you</w:t>
            </w:r>
            <w:r w:rsidRPr="009C6327">
              <w:t xml:space="preserve"> project and written up </w:t>
            </w:r>
            <w:r w:rsidR="00BD7978">
              <w:t>your</w:t>
            </w:r>
            <w:r w:rsidRPr="009C6327">
              <w:t xml:space="preserve"> project within the 4-month academic placement.</w:t>
            </w:r>
          </w:p>
        </w:tc>
      </w:tr>
      <w:tr w:rsidR="009D0420" w14:paraId="1060F48E" w14:textId="77777777" w:rsidTr="0021401B">
        <w:trPr>
          <w:trHeight w:val="108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61E2BEF3" w:rsidR="009D0420" w:rsidRDefault="00C05D55" w:rsidP="00CE5901">
            <w:pPr>
              <w:spacing w:after="0" w:line="240" w:lineRule="auto"/>
            </w:pPr>
            <w:r w:rsidRPr="00086EF9">
              <w:rPr>
                <w:rFonts w:cs="Arial"/>
              </w:rPr>
              <w:t>Monday to Friday 9am – 5pm.</w:t>
            </w:r>
            <w:r>
              <w:rPr>
                <w:rFonts w:cs="Arial"/>
              </w:rPr>
              <w:t xml:space="preserve"> You will participate in an </w:t>
            </w:r>
            <w:r w:rsidR="0021401B">
              <w:rPr>
                <w:rFonts w:cs="Arial"/>
              </w:rPr>
              <w:t>on-call</w:t>
            </w:r>
            <w:r>
              <w:rPr>
                <w:rFonts w:cs="Arial"/>
              </w:rPr>
              <w:t xml:space="preserve"> rota at Scarborough Hospital</w:t>
            </w:r>
            <w:r w:rsidR="00276552">
              <w:rPr>
                <w:rFonts w:cs="Arial"/>
              </w:rPr>
              <w:t>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52C451FC" w:rsidR="009D0420" w:rsidRDefault="00C05D55" w:rsidP="00CE5901">
            <w:pPr>
              <w:spacing w:after="0" w:line="240" w:lineRule="auto"/>
            </w:pPr>
            <w:r>
              <w:t>York and Scarborough Teaching Hospitals NHS Foundation Trust</w:t>
            </w:r>
            <w:r w:rsidR="00276552">
              <w:t>.</w:t>
            </w:r>
          </w:p>
        </w:tc>
      </w:tr>
    </w:tbl>
    <w:bookmarkEnd w:id="0"/>
    <w:bookmarkEnd w:id="1"/>
    <w:bookmarkEnd w:id="2"/>
    <w:p w14:paraId="741FA44D" w14:textId="014C2B12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F09739A"/>
    <w:multiLevelType w:val="hybridMultilevel"/>
    <w:tmpl w:val="78E2F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1"/>
  </w:num>
  <w:num w:numId="4" w16cid:durableId="202883050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64DE8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1401B"/>
    <w:rsid w:val="0022134A"/>
    <w:rsid w:val="0022596F"/>
    <w:rsid w:val="00240B6E"/>
    <w:rsid w:val="00246075"/>
    <w:rsid w:val="002504D9"/>
    <w:rsid w:val="00251B94"/>
    <w:rsid w:val="00263325"/>
    <w:rsid w:val="002703BA"/>
    <w:rsid w:val="00270DAD"/>
    <w:rsid w:val="00276552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1699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5FE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11F5"/>
    <w:rsid w:val="00562216"/>
    <w:rsid w:val="005634F0"/>
    <w:rsid w:val="00577A42"/>
    <w:rsid w:val="0058121B"/>
    <w:rsid w:val="00584D6A"/>
    <w:rsid w:val="00590D21"/>
    <w:rsid w:val="005A25A0"/>
    <w:rsid w:val="005A3B89"/>
    <w:rsid w:val="005B45F4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2887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65E32"/>
    <w:rsid w:val="00970C89"/>
    <w:rsid w:val="00987163"/>
    <w:rsid w:val="00990E1C"/>
    <w:rsid w:val="009A0001"/>
    <w:rsid w:val="009B0321"/>
    <w:rsid w:val="009B47EA"/>
    <w:rsid w:val="009C27F0"/>
    <w:rsid w:val="009C6327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63C4F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D7978"/>
    <w:rsid w:val="00BE0046"/>
    <w:rsid w:val="00BE6447"/>
    <w:rsid w:val="00C01D97"/>
    <w:rsid w:val="00C021AB"/>
    <w:rsid w:val="00C05D55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26CC4"/>
    <w:rsid w:val="00E45C31"/>
    <w:rsid w:val="00E5122E"/>
    <w:rsid w:val="00E5704B"/>
    <w:rsid w:val="00E824A9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64DE8"/>
    <w:rsid w:val="00476D36"/>
    <w:rsid w:val="00571E75"/>
    <w:rsid w:val="005C4B01"/>
    <w:rsid w:val="007A1511"/>
    <w:rsid w:val="00965E32"/>
    <w:rsid w:val="00B40369"/>
    <w:rsid w:val="00B906A5"/>
    <w:rsid w:val="00E8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23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11</cp:revision>
  <cp:lastPrinted>2016-07-14T17:27:00Z</cp:lastPrinted>
  <dcterms:created xsi:type="dcterms:W3CDTF">2025-11-18T14:03:00Z</dcterms:created>
  <dcterms:modified xsi:type="dcterms:W3CDTF">2025-11-20T13:10:00Z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