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000000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0FF6B513" w:rsidR="000C58F1" w:rsidRDefault="004514E3" w:rsidP="00CE5901">
            <w:pPr>
              <w:spacing w:after="0" w:line="240" w:lineRule="auto"/>
            </w:pPr>
            <w:r>
              <w:t>F2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736928D" w:rsidR="000C58F1" w:rsidRDefault="004514E3" w:rsidP="00CE5901">
            <w:pPr>
              <w:spacing w:after="0" w:line="240" w:lineRule="auto"/>
            </w:pPr>
            <w:r>
              <w:t>General Surgery</w:t>
            </w:r>
          </w:p>
        </w:tc>
      </w:tr>
      <w:tr w:rsidR="009D0420" w14:paraId="577CB162" w14:textId="77777777" w:rsidTr="00060F78">
        <w:trPr>
          <w:trHeight w:val="560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17B55FB0" w14:textId="77777777" w:rsidR="00557E59" w:rsidRDefault="00557E59" w:rsidP="00557E59">
            <w:pPr>
              <w:spacing w:after="0" w:line="240" w:lineRule="auto"/>
            </w:pPr>
            <w:r>
              <w:t>Department of Surgery</w:t>
            </w:r>
          </w:p>
          <w:p w14:paraId="2424A69A" w14:textId="7DADD310" w:rsidR="00557E59" w:rsidRDefault="00557E59" w:rsidP="00557E59">
            <w:pPr>
              <w:spacing w:after="0" w:line="240" w:lineRule="auto"/>
            </w:pPr>
            <w:r>
              <w:t>The department consists of 9 Consultant UGI Surgeons, 9 Colorectal</w:t>
            </w:r>
            <w:r>
              <w:t xml:space="preserve"> who cover both Scarborough and York. In addition, there are </w:t>
            </w:r>
            <w:r>
              <w:t>6 Vascular and 6 Urological Surgeons</w:t>
            </w:r>
            <w:r>
              <w:t xml:space="preserve"> who cover York but will do some elective sessions in Scarborough</w:t>
            </w:r>
          </w:p>
          <w:p w14:paraId="62157B98" w14:textId="77777777" w:rsidR="00655945" w:rsidRDefault="00655945" w:rsidP="00557E59">
            <w:pPr>
              <w:spacing w:after="0" w:line="240" w:lineRule="auto"/>
            </w:pPr>
          </w:p>
          <w:p w14:paraId="09DD87F9" w14:textId="4A4743B8" w:rsidR="00557E59" w:rsidRDefault="00655945" w:rsidP="00557E59">
            <w:pPr>
              <w:spacing w:after="0" w:line="240" w:lineRule="auto"/>
            </w:pPr>
            <w:r>
              <w:t>Surgical beds are found on Maple Ward, paediatric patients are admitted to Rainbow ward</w:t>
            </w:r>
          </w:p>
          <w:p w14:paraId="6FDB9F57" w14:textId="4F299A78" w:rsidR="00B60122" w:rsidRDefault="00B60122" w:rsidP="00CE5901">
            <w:pPr>
              <w:spacing w:after="0" w:line="240" w:lineRule="auto"/>
            </w:pP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7DD5C6A" w14:textId="40CB919E" w:rsidR="009D0420" w:rsidRPr="00B60122" w:rsidRDefault="00211FB3" w:rsidP="00CE5901">
            <w:pPr>
              <w:spacing w:after="0" w:line="240" w:lineRule="auto"/>
            </w:pPr>
            <w:r w:rsidRPr="00B60122">
              <w:t xml:space="preserve">You will be </w:t>
            </w:r>
            <w:r w:rsidR="00B60122" w:rsidRPr="00B60122">
              <w:t>expected</w:t>
            </w:r>
            <w:r w:rsidR="004514E3" w:rsidRPr="00B60122">
              <w:t xml:space="preserve"> work as part of a team </w:t>
            </w:r>
            <w:r w:rsidR="00054F3E" w:rsidRPr="00B60122">
              <w:t xml:space="preserve">to </w:t>
            </w:r>
            <w:r w:rsidR="004514E3" w:rsidRPr="00B60122">
              <w:t xml:space="preserve">support </w:t>
            </w:r>
            <w:r w:rsidR="00054F3E" w:rsidRPr="00B60122">
              <w:t>and p</w:t>
            </w:r>
            <w:r w:rsidR="004514E3" w:rsidRPr="00B60122">
              <w:t>rovide a comprehensive service within the Trust.</w:t>
            </w:r>
          </w:p>
          <w:p w14:paraId="6AAE8651" w14:textId="77777777" w:rsidR="00980DEB" w:rsidRPr="00B60122" w:rsidRDefault="00980DEB" w:rsidP="00CE5901">
            <w:pPr>
              <w:spacing w:after="0" w:line="240" w:lineRule="auto"/>
            </w:pPr>
          </w:p>
          <w:p w14:paraId="0371FBA5" w14:textId="77777777" w:rsidR="00A341CA" w:rsidRPr="00B60122" w:rsidRDefault="00A341CA" w:rsidP="00A341CA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  <w:u w:val="single"/>
              </w:rPr>
              <w:t>Educational Opportunities</w:t>
            </w:r>
            <w:r w:rsidRPr="00B60122">
              <w:rPr>
                <w:rFonts w:eastAsia="MS Mincho"/>
                <w:color w:val="auto"/>
              </w:rPr>
              <w:t xml:space="preserve">: </w:t>
            </w:r>
          </w:p>
          <w:p w14:paraId="46CF9513" w14:textId="77777777" w:rsidR="00A341CA" w:rsidRPr="00B60122" w:rsidRDefault="00A341CA" w:rsidP="00A341CA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789ED46E" w14:textId="76C2E84F" w:rsidR="00A341CA" w:rsidRPr="00B60122" w:rsidRDefault="00A341CA" w:rsidP="00A341C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 w:rsidRPr="00B60122">
              <w:t xml:space="preserve">Experience in the assessment and treatment of the acutely ill patient </w:t>
            </w:r>
          </w:p>
          <w:p w14:paraId="00487813" w14:textId="77777777" w:rsidR="00A341CA" w:rsidRPr="00B60122" w:rsidRDefault="00A341CA" w:rsidP="00A341CA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  <w:r w:rsidRPr="00B60122">
              <w:t>To understand the importance of comprehensive surgical assessment</w:t>
            </w:r>
          </w:p>
          <w:p w14:paraId="4931D29A" w14:textId="703568F0" w:rsidR="00A341CA" w:rsidRPr="00B60122" w:rsidRDefault="00A341CA" w:rsidP="00A341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t xml:space="preserve">To understand the working of the multidisciplinary team caring for surgical patients and </w:t>
            </w:r>
            <w:r w:rsidRPr="00B60122">
              <w:t>everyone’s</w:t>
            </w:r>
            <w:r w:rsidRPr="00B60122">
              <w:t xml:space="preserve"> role and input</w:t>
            </w:r>
          </w:p>
          <w:p w14:paraId="17692DD2" w14:textId="01E981B3" w:rsidR="00A341CA" w:rsidRPr="00B60122" w:rsidRDefault="00A341CA" w:rsidP="00A341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>To develop basic surgical and medical procedural skills</w:t>
            </w:r>
          </w:p>
          <w:p w14:paraId="390F9CE4" w14:textId="098B4FE4" w:rsidR="00A341CA" w:rsidRPr="00B60122" w:rsidRDefault="00A341CA" w:rsidP="00A341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 xml:space="preserve">To </w:t>
            </w:r>
            <w:r w:rsidR="00980DEB" w:rsidRPr="00B60122">
              <w:rPr>
                <w:rFonts w:eastAsia="MS Mincho"/>
                <w:color w:val="auto"/>
              </w:rPr>
              <w:t>improve</w:t>
            </w:r>
            <w:r w:rsidRPr="00B60122">
              <w:rPr>
                <w:rFonts w:eastAsia="MS Mincho"/>
                <w:color w:val="auto"/>
              </w:rPr>
              <w:t xml:space="preserve"> communication skills with patients, relatives and colleagues</w:t>
            </w:r>
          </w:p>
          <w:p w14:paraId="2702BB3C" w14:textId="3448EACD" w:rsidR="00A341CA" w:rsidRPr="00B60122" w:rsidRDefault="00A341CA" w:rsidP="00A341C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 xml:space="preserve">To </w:t>
            </w:r>
            <w:r w:rsidR="00980DEB" w:rsidRPr="00B60122">
              <w:rPr>
                <w:rFonts w:eastAsia="MS Mincho"/>
                <w:color w:val="auto"/>
              </w:rPr>
              <w:t xml:space="preserve">further </w:t>
            </w:r>
            <w:r w:rsidRPr="00B60122">
              <w:rPr>
                <w:rFonts w:eastAsia="MS Mincho"/>
                <w:color w:val="auto"/>
              </w:rPr>
              <w:t xml:space="preserve">develop skills in managing time and conflicting priorities </w:t>
            </w:r>
          </w:p>
          <w:p w14:paraId="2ED5AF8F" w14:textId="77777777" w:rsidR="00A341CA" w:rsidRPr="00B60122" w:rsidRDefault="00A341CA" w:rsidP="00A341C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>Ensure regular meetings with educational supervisor &amp; timely completion of HORUS e-portfolio.</w:t>
            </w:r>
          </w:p>
          <w:p w14:paraId="56BCD4B8" w14:textId="6EE414AF" w:rsidR="00A341CA" w:rsidRPr="00B60122" w:rsidRDefault="00A341CA" w:rsidP="00A341C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>Attend generic skills training programme</w:t>
            </w:r>
          </w:p>
          <w:p w14:paraId="25397388" w14:textId="77777777" w:rsidR="00A341CA" w:rsidRPr="00B60122" w:rsidRDefault="00A341CA" w:rsidP="00A341C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lastRenderedPageBreak/>
              <w:t>Fulfil Foundation competences with appropriate supervision and assessments</w:t>
            </w:r>
          </w:p>
          <w:p w14:paraId="44D5E54D" w14:textId="77777777" w:rsidR="00B60122" w:rsidRPr="00B60122" w:rsidRDefault="00B60122" w:rsidP="00B60122">
            <w:pPr>
              <w:spacing w:after="0" w:line="240" w:lineRule="auto"/>
              <w:textboxTightWrap w:val="none"/>
              <w:rPr>
                <w:rFonts w:eastAsia="MS Mincho"/>
                <w:color w:val="auto"/>
                <w:u w:val="single"/>
              </w:rPr>
            </w:pPr>
            <w:r w:rsidRPr="00B60122">
              <w:rPr>
                <w:rFonts w:eastAsia="MS Mincho"/>
                <w:color w:val="auto"/>
                <w:u w:val="single"/>
              </w:rPr>
              <w:t>Clinical Governance:</w:t>
            </w:r>
          </w:p>
          <w:p w14:paraId="5CCAA020" w14:textId="77777777" w:rsidR="00B60122" w:rsidRPr="00B60122" w:rsidRDefault="00B60122" w:rsidP="00B60122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637969AD" w14:textId="5E10220A" w:rsidR="00B60122" w:rsidRPr="00B60122" w:rsidRDefault="00B60122" w:rsidP="00B60122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>It is</w:t>
            </w:r>
            <w:r w:rsidRPr="00B60122">
              <w:rPr>
                <w:rFonts w:eastAsia="MS Mincho"/>
                <w:color w:val="auto"/>
              </w:rPr>
              <w:t xml:space="preserve"> expected</w:t>
            </w:r>
            <w:r w:rsidRPr="00B60122">
              <w:rPr>
                <w:rFonts w:eastAsia="MS Mincho"/>
                <w:color w:val="auto"/>
              </w:rPr>
              <w:t xml:space="preserve"> that FY2’s</w:t>
            </w:r>
            <w:r w:rsidRPr="00B60122">
              <w:rPr>
                <w:rFonts w:eastAsia="MS Mincho"/>
                <w:color w:val="auto"/>
              </w:rPr>
              <w:t xml:space="preserve"> </w:t>
            </w:r>
            <w:r w:rsidRPr="00B60122">
              <w:rPr>
                <w:rFonts w:eastAsia="MS Mincho"/>
                <w:color w:val="auto"/>
              </w:rPr>
              <w:t>will undertake and present at least one audit project/quality improvement project each during the year</w:t>
            </w:r>
          </w:p>
          <w:p w14:paraId="43D7F248" w14:textId="77777777" w:rsidR="00B60122" w:rsidRDefault="00B60122" w:rsidP="00B60122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2BD472F1" w14:textId="77777777" w:rsidR="00B60122" w:rsidRPr="00B60122" w:rsidRDefault="00B60122" w:rsidP="00B60122">
            <w:p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</w:p>
          <w:p w14:paraId="4E76853A" w14:textId="77777777" w:rsidR="00B60122" w:rsidRPr="00B60122" w:rsidRDefault="00B60122" w:rsidP="00B60122">
            <w:pPr>
              <w:spacing w:after="0" w:line="240" w:lineRule="auto"/>
              <w:textboxTightWrap w:val="none"/>
              <w:rPr>
                <w:rFonts w:eastAsia="MS Mincho"/>
                <w:color w:val="auto"/>
                <w:u w:val="single"/>
              </w:rPr>
            </w:pPr>
            <w:r w:rsidRPr="00B60122">
              <w:rPr>
                <w:rFonts w:eastAsia="MS Mincho"/>
                <w:color w:val="auto"/>
                <w:u w:val="single"/>
              </w:rPr>
              <w:t>Additional Responsibilities</w:t>
            </w:r>
          </w:p>
          <w:p w14:paraId="33E1F071" w14:textId="77777777" w:rsidR="00B60122" w:rsidRPr="00B60122" w:rsidRDefault="00B60122" w:rsidP="00B6012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>Participate in the hours of work monitoring.</w:t>
            </w:r>
          </w:p>
          <w:p w14:paraId="5ACEAA4A" w14:textId="5BDE3DA4" w:rsidR="004514E3" w:rsidRPr="00B60122" w:rsidRDefault="00B60122" w:rsidP="00B6012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eastAsia="MS Mincho"/>
                <w:color w:val="auto"/>
              </w:rPr>
            </w:pPr>
            <w:r w:rsidRPr="00B60122">
              <w:rPr>
                <w:rFonts w:eastAsia="MS Mincho"/>
                <w:color w:val="auto"/>
              </w:rPr>
              <w:t>Compliance with hand Hygiene policies and other trust policies relating to HCAI.</w:t>
            </w:r>
          </w:p>
        </w:tc>
      </w:tr>
      <w:tr w:rsidR="009D0420" w14:paraId="49B1C2D6" w14:textId="77777777" w:rsidTr="00060F78">
        <w:trPr>
          <w:trHeight w:val="568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4A6CC441" w14:textId="290BBD43" w:rsidR="009D0420" w:rsidRPr="00B60122" w:rsidRDefault="004514E3" w:rsidP="00CE5901">
            <w:pPr>
              <w:spacing w:after="0" w:line="240" w:lineRule="auto"/>
            </w:pPr>
            <w:r w:rsidRPr="00B60122">
              <w:t>Scarborough Hospital</w:t>
            </w:r>
          </w:p>
        </w:tc>
      </w:tr>
      <w:tr w:rsidR="009D0420" w14:paraId="52ECCD8C" w14:textId="77777777" w:rsidTr="00060F78">
        <w:trPr>
          <w:trHeight w:val="704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845675B" w:rsidR="009D0420" w:rsidRPr="00B60122" w:rsidRDefault="004514E3" w:rsidP="00CE5901">
            <w:pPr>
              <w:spacing w:after="0" w:line="240" w:lineRule="auto"/>
            </w:pPr>
            <w:r w:rsidRPr="00B60122">
              <w:t>To be confirmed prior to starting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2CD73D1" w14:textId="3454AA51" w:rsidR="00980DEB" w:rsidRPr="00B60122" w:rsidRDefault="00980DEB" w:rsidP="00CE5901">
            <w:pPr>
              <w:spacing w:after="0" w:line="240" w:lineRule="auto"/>
            </w:pPr>
            <w:r w:rsidRPr="00B60122">
              <w:rPr>
                <w:rFonts w:eastAsia="MS Mincho"/>
                <w:color w:val="auto"/>
              </w:rPr>
              <w:t>The post holder’s primary responsibility is the day-to-day care of surgical ward patients under the care of the Consultants in his/her team</w:t>
            </w:r>
            <w:r w:rsidRPr="00B60122">
              <w:rPr>
                <w:rFonts w:eastAsia="MS Mincho"/>
              </w:rPr>
              <w:t>. They will be expected to:</w:t>
            </w:r>
          </w:p>
          <w:p w14:paraId="1064AC29" w14:textId="43E1A6EC" w:rsidR="004514E3" w:rsidRPr="00B60122" w:rsidRDefault="004514E3" w:rsidP="00980DEB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B60122">
              <w:t xml:space="preserve">To provide in patient care and ward cover for named consultant </w:t>
            </w:r>
          </w:p>
          <w:p w14:paraId="42BFD58C" w14:textId="35BC6646" w:rsidR="004514E3" w:rsidRPr="00B60122" w:rsidRDefault="004514E3" w:rsidP="00980DE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B60122">
              <w:t xml:space="preserve">To attend consultant ward rounds </w:t>
            </w:r>
          </w:p>
          <w:p w14:paraId="6E86FFA5" w14:textId="7AB42CF4" w:rsidR="004514E3" w:rsidRPr="00B60122" w:rsidRDefault="004514E3" w:rsidP="00980DE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B60122">
              <w:t xml:space="preserve">To attend and participate in departmental meetings </w:t>
            </w:r>
          </w:p>
          <w:p w14:paraId="5F495106" w14:textId="3EDA88ED" w:rsidR="009D0420" w:rsidRPr="00B60122" w:rsidRDefault="004514E3" w:rsidP="00980DEB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  <w:r w:rsidRPr="00B60122">
              <w:t>To attend outpatient</w:t>
            </w:r>
            <w:r w:rsidR="00980DEB" w:rsidRPr="00B60122">
              <w:t xml:space="preserve"> clinics and</w:t>
            </w:r>
            <w:r w:rsidRPr="00B60122">
              <w:t xml:space="preserve"> theatre</w:t>
            </w:r>
            <w:r w:rsidR="00060F78" w:rsidRPr="00B60122">
              <w:t xml:space="preserve"> </w:t>
            </w:r>
            <w:r w:rsidRPr="00B60122">
              <w:t xml:space="preserve">sessions </w:t>
            </w:r>
          </w:p>
        </w:tc>
      </w:tr>
      <w:tr w:rsidR="009D0420" w14:paraId="1060F48E" w14:textId="77777777" w:rsidTr="00060F78">
        <w:trPr>
          <w:trHeight w:val="699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4623C52E" w:rsidR="009D0420" w:rsidRPr="00B60122" w:rsidRDefault="004514E3" w:rsidP="00CE5901">
            <w:pPr>
              <w:spacing w:after="0" w:line="240" w:lineRule="auto"/>
            </w:pPr>
            <w:r w:rsidRPr="00B60122">
              <w:rPr>
                <w:rFonts w:cs="Arial"/>
              </w:rPr>
              <w:t>Participation in a full shift working pattern including weekends, nights and on calls.</w:t>
            </w:r>
          </w:p>
        </w:tc>
      </w:tr>
      <w:tr w:rsidR="009D0420" w14:paraId="22EBA256" w14:textId="77777777" w:rsidTr="00060F78">
        <w:trPr>
          <w:trHeight w:val="600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9F30164" w:rsidR="009D0420" w:rsidRPr="00B60122" w:rsidRDefault="004514E3" w:rsidP="00CE5901">
            <w:pPr>
              <w:spacing w:after="0" w:line="240" w:lineRule="auto"/>
            </w:pPr>
            <w:r w:rsidRPr="00B60122">
              <w:t xml:space="preserve">York and Scarborough Teaching Hospitals NHS </w:t>
            </w:r>
            <w:r w:rsidR="00902801" w:rsidRPr="00B60122">
              <w:t xml:space="preserve">Foundation </w:t>
            </w:r>
            <w:r w:rsidRPr="00B60122">
              <w:t>Trust</w:t>
            </w:r>
          </w:p>
        </w:tc>
      </w:tr>
      <w:bookmarkEnd w:id="0"/>
      <w:bookmarkEnd w:id="1"/>
      <w:bookmarkEnd w:id="2"/>
    </w:tbl>
    <w:p w14:paraId="2F3E56B3" w14:textId="77777777" w:rsidR="00060F78" w:rsidRDefault="00060F78" w:rsidP="0019462E"/>
    <w:p w14:paraId="741FA44D" w14:textId="7640FEB5" w:rsidR="002D51C4" w:rsidRDefault="008B331B" w:rsidP="0019462E">
      <w:r w:rsidRPr="008B331B">
        <w:t>It is important to note that this description is a typical example of your placement and may</w:t>
      </w:r>
      <w:r w:rsidR="00060F78">
        <w:t xml:space="preserve"> </w:t>
      </w:r>
      <w:r w:rsidRPr="008B331B">
        <w:t>be</w:t>
      </w:r>
      <w:r w:rsidR="00060F78">
        <w:t xml:space="preserve"> s</w:t>
      </w:r>
      <w:r w:rsidRPr="008B331B">
        <w:t>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C7654" w14:textId="77777777" w:rsidR="00C00334" w:rsidRDefault="00C00334" w:rsidP="000C24AF">
      <w:pPr>
        <w:spacing w:after="0"/>
      </w:pPr>
      <w:r>
        <w:separator/>
      </w:r>
    </w:p>
  </w:endnote>
  <w:endnote w:type="continuationSeparator" w:id="0">
    <w:p w14:paraId="197DCDB9" w14:textId="77777777" w:rsidR="00C00334" w:rsidRDefault="00C00334" w:rsidP="000C24AF">
      <w:pPr>
        <w:spacing w:after="0"/>
      </w:pPr>
      <w:r>
        <w:continuationSeparator/>
      </w:r>
    </w:p>
  </w:endnote>
  <w:endnote w:type="continuationNotice" w:id="1">
    <w:p w14:paraId="53A09258" w14:textId="77777777" w:rsidR="00C00334" w:rsidRDefault="00C003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64C1" w14:textId="77777777" w:rsidR="00C00334" w:rsidRDefault="00C00334" w:rsidP="000C24AF">
      <w:pPr>
        <w:spacing w:after="0"/>
      </w:pPr>
      <w:r>
        <w:separator/>
      </w:r>
    </w:p>
  </w:footnote>
  <w:footnote w:type="continuationSeparator" w:id="0">
    <w:p w14:paraId="1310510D" w14:textId="77777777" w:rsidR="00C00334" w:rsidRDefault="00C00334" w:rsidP="000C24AF">
      <w:pPr>
        <w:spacing w:after="0"/>
      </w:pPr>
      <w:r>
        <w:continuationSeparator/>
      </w:r>
    </w:p>
  </w:footnote>
  <w:footnote w:type="continuationNotice" w:id="1">
    <w:p w14:paraId="0FB2B12D" w14:textId="77777777" w:rsidR="00C00334" w:rsidRDefault="00C003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3EC0792"/>
    <w:multiLevelType w:val="hybridMultilevel"/>
    <w:tmpl w:val="D0EEE5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D16EF"/>
    <w:multiLevelType w:val="hybridMultilevel"/>
    <w:tmpl w:val="2FA663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B834EF"/>
    <w:multiLevelType w:val="hybridMultilevel"/>
    <w:tmpl w:val="F538E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F02CE"/>
    <w:multiLevelType w:val="hybridMultilevel"/>
    <w:tmpl w:val="BA804B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24273C">
      <w:numFmt w:val="bullet"/>
      <w:lvlText w:val="•"/>
      <w:lvlJc w:val="left"/>
      <w:pPr>
        <w:ind w:left="1080" w:hanging="360"/>
      </w:pPr>
      <w:rPr>
        <w:rFonts w:ascii="Arial" w:eastAsia="MS Mincho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1"/>
  </w:num>
  <w:num w:numId="4" w16cid:durableId="1259368804">
    <w:abstractNumId w:val="5"/>
  </w:num>
  <w:num w:numId="5" w16cid:durableId="1937901486">
    <w:abstractNumId w:val="2"/>
  </w:num>
  <w:num w:numId="6" w16cid:durableId="1467508919">
    <w:abstractNumId w:val="6"/>
  </w:num>
  <w:num w:numId="7" w16cid:durableId="38221265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4F3E"/>
    <w:rsid w:val="00055630"/>
    <w:rsid w:val="00060F78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11FB3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B7D0B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14E3"/>
    <w:rsid w:val="00455A3F"/>
    <w:rsid w:val="00456DBC"/>
    <w:rsid w:val="00472D33"/>
    <w:rsid w:val="00484943"/>
    <w:rsid w:val="004870CB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57E59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945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2908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2565"/>
    <w:rsid w:val="007E4138"/>
    <w:rsid w:val="007E6C52"/>
    <w:rsid w:val="007F5954"/>
    <w:rsid w:val="007F5DBC"/>
    <w:rsid w:val="00801629"/>
    <w:rsid w:val="00811505"/>
    <w:rsid w:val="00811876"/>
    <w:rsid w:val="0081544B"/>
    <w:rsid w:val="00827E60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2801"/>
    <w:rsid w:val="00905552"/>
    <w:rsid w:val="00917854"/>
    <w:rsid w:val="00922AD1"/>
    <w:rsid w:val="0094128E"/>
    <w:rsid w:val="00943EC5"/>
    <w:rsid w:val="00970C89"/>
    <w:rsid w:val="00980DEB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41CA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5692"/>
    <w:rsid w:val="00AF7217"/>
    <w:rsid w:val="00B051B5"/>
    <w:rsid w:val="00B40369"/>
    <w:rsid w:val="00B44DD5"/>
    <w:rsid w:val="00B533D7"/>
    <w:rsid w:val="00B57496"/>
    <w:rsid w:val="00B60122"/>
    <w:rsid w:val="00B72132"/>
    <w:rsid w:val="00B738AB"/>
    <w:rsid w:val="00B77C41"/>
    <w:rsid w:val="00B81669"/>
    <w:rsid w:val="00B906A5"/>
    <w:rsid w:val="00B907B5"/>
    <w:rsid w:val="00B946C7"/>
    <w:rsid w:val="00BA6DA0"/>
    <w:rsid w:val="00BC294E"/>
    <w:rsid w:val="00BC410E"/>
    <w:rsid w:val="00BC5961"/>
    <w:rsid w:val="00BC5F53"/>
    <w:rsid w:val="00BC78C6"/>
    <w:rsid w:val="00BE0046"/>
    <w:rsid w:val="00BE6447"/>
    <w:rsid w:val="00C00334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02E3B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56DBC"/>
    <w:rsid w:val="00476D36"/>
    <w:rsid w:val="00571E75"/>
    <w:rsid w:val="005C4B01"/>
    <w:rsid w:val="007A1511"/>
    <w:rsid w:val="00AF5692"/>
    <w:rsid w:val="00B40369"/>
    <w:rsid w:val="00B906A5"/>
    <w:rsid w:val="00B946C7"/>
    <w:rsid w:val="00E1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11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LONGBOTHAM, David (YORK AND SCARBOROUGH TEACHING HOSPITALS NHS FOUNDATION TRUST)</cp:lastModifiedBy>
  <cp:revision>9</cp:revision>
  <cp:lastPrinted>2016-07-14T17:27:00Z</cp:lastPrinted>
  <dcterms:created xsi:type="dcterms:W3CDTF">2026-01-04T13:26:00Z</dcterms:created>
  <dcterms:modified xsi:type="dcterms:W3CDTF">2026-01-05T16:41:00Z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