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941202" w:rsidRDefault="00B72132" w:rsidP="00B72132">
      <w:pPr>
        <w:rPr>
          <w:rFonts w:asciiTheme="minorHAnsi" w:hAnsiTheme="minorHAnsi" w:cstheme="minorHAnsi"/>
          <w:sz w:val="22"/>
          <w:szCs w:val="22"/>
        </w:rPr>
        <w:sectPr w:rsidR="00B72132" w:rsidRPr="0094120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941202" w:rsidRDefault="00E5791E" w:rsidP="00694E5D">
      <w:pPr>
        <w:pStyle w:val="Heading1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941202">
            <w:rPr>
              <w:rFonts w:asciiTheme="minorHAnsi" w:hAnsiTheme="minorHAnsi" w:cstheme="minorHAnsi"/>
              <w:sz w:val="22"/>
              <w:szCs w:val="22"/>
            </w:rPr>
            <w:t>Foundation</w:t>
          </w:r>
          <w:r w:rsidR="00694E5D" w:rsidRPr="00941202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2D51C4" w:rsidRPr="00941202">
            <w:rPr>
              <w:rFonts w:asciiTheme="minorHAnsi" w:hAnsiTheme="minorHAnsi" w:cstheme="minorHAnsi"/>
              <w:sz w:val="22"/>
              <w:szCs w:val="22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941202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94120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bookmarkStart w:id="0" w:name="_Toc142042366"/>
            <w:bookmarkStart w:id="1" w:name="_Toc142043217"/>
            <w:bookmarkStart w:id="2" w:name="_Toc143256350"/>
            <w:r w:rsidRPr="00941202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Grade</w:t>
            </w:r>
          </w:p>
        </w:tc>
        <w:tc>
          <w:tcPr>
            <w:tcW w:w="4941" w:type="dxa"/>
          </w:tcPr>
          <w:p w14:paraId="4D0EEE96" w14:textId="72533F63" w:rsidR="000C58F1" w:rsidRPr="00941202" w:rsidRDefault="00CB5FA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F2</w:t>
            </w:r>
          </w:p>
        </w:tc>
      </w:tr>
      <w:tr w:rsidR="009D0420" w:rsidRPr="00941202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94120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Placement</w:t>
            </w:r>
          </w:p>
        </w:tc>
        <w:tc>
          <w:tcPr>
            <w:tcW w:w="4941" w:type="dxa"/>
          </w:tcPr>
          <w:p w14:paraId="7D8488CB" w14:textId="2CEC82F0" w:rsidR="000C58F1" w:rsidRPr="00941202" w:rsidRDefault="00CB5FA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Palliative Care</w:t>
            </w:r>
          </w:p>
        </w:tc>
      </w:tr>
      <w:tr w:rsidR="009D0420" w:rsidRPr="00941202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94120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Department</w:t>
            </w:r>
          </w:p>
        </w:tc>
        <w:tc>
          <w:tcPr>
            <w:tcW w:w="4941" w:type="dxa"/>
          </w:tcPr>
          <w:p w14:paraId="6FDB9F57" w14:textId="254A8E14" w:rsidR="009D0420" w:rsidRPr="00941202" w:rsidRDefault="00CB5FA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St Catherine’s Hospice, Scarborough</w:t>
            </w:r>
          </w:p>
        </w:tc>
      </w:tr>
      <w:tr w:rsidR="009D0420" w:rsidRPr="00941202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94120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69A94266" w14:textId="0D6B14C6" w:rsidR="00CB5FA0" w:rsidRPr="00941202" w:rsidRDefault="00CB5FA0" w:rsidP="00CB5FA0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8" w:after="0" w:line="252" w:lineRule="exact"/>
              <w:ind w:left="430" w:right="306"/>
              <w:contextualSpacing/>
              <w:textboxTightWrap w:val="none"/>
              <w:rPr>
                <w:rFonts w:asciiTheme="minorHAnsi" w:hAnsiTheme="minorHAnsi" w:cstheme="minorHAnsi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uil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d upon u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r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g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d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 educ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on a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Y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1 e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x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ce</w:t>
            </w:r>
          </w:p>
          <w:p w14:paraId="1D652CC8" w14:textId="6008953E" w:rsidR="00CB5FA0" w:rsidRPr="00941202" w:rsidRDefault="00CB5FA0" w:rsidP="00CB5FA0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68" w:lineRule="exact"/>
              <w:ind w:left="430" w:right="-20"/>
              <w:contextualSpacing/>
              <w:textboxTightWrap w:val="none"/>
              <w:rPr>
                <w:rFonts w:asciiTheme="minorHAnsi" w:hAnsiTheme="minorHAnsi" w:cstheme="minorHAnsi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g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n e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x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ce and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f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ami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l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arity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n dea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l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ng</w:t>
            </w:r>
            <w:r w:rsidRPr="00941202">
              <w:rPr>
                <w:rFonts w:asciiTheme="minorHAnsi" w:hAnsiTheme="minorHAnsi" w:cstheme="minorHAnsi"/>
                <w:spacing w:val="3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w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 xml:space="preserve">h a 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wi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 xml:space="preserve">de 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v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ari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of</w:t>
            </w:r>
            <w:r w:rsidRPr="00941202">
              <w:rPr>
                <w:rFonts w:asciiTheme="minorHAnsi" w:hAnsiTheme="minorHAnsi" w:cstheme="minorHAnsi"/>
                <w:spacing w:val="3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m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di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 xml:space="preserve">cal 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c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 xml:space="preserve">s - </w:t>
            </w:r>
            <w:r w:rsidRPr="00941202">
              <w:rPr>
                <w:rFonts w:asciiTheme="minorHAnsi" w:hAnsiTheme="minorHAnsi" w:cstheme="minorHAnsi"/>
                <w:spacing w:val="-1"/>
                <w:position w:val="-1"/>
                <w:sz w:val="22"/>
                <w:szCs w:val="22"/>
              </w:rPr>
              <w:t>S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pacing w:val="2"/>
                <w:position w:val="-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-1"/>
                <w:position w:val="-1"/>
                <w:sz w:val="22"/>
                <w:szCs w:val="22"/>
              </w:rPr>
              <w:t>C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ath</w:t>
            </w:r>
            <w:r w:rsidRPr="00941202">
              <w:rPr>
                <w:rFonts w:asciiTheme="minorHAnsi" w:hAnsiTheme="minorHAnsi" w:cstheme="minorHAnsi"/>
                <w:spacing w:val="-2"/>
                <w:position w:val="-1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1"/>
                <w:position w:val="-1"/>
                <w:sz w:val="22"/>
                <w:szCs w:val="22"/>
              </w:rPr>
              <w:t>r</w:t>
            </w:r>
            <w:r w:rsidRPr="00941202">
              <w:rPr>
                <w:rFonts w:asciiTheme="minorHAnsi" w:hAnsiTheme="minorHAnsi" w:cstheme="minorHAnsi"/>
                <w:spacing w:val="-1"/>
                <w:position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pacing w:val="-1"/>
                <w:position w:val="-1"/>
                <w:sz w:val="22"/>
                <w:szCs w:val="22"/>
              </w:rPr>
              <w:t>e’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s</w:t>
            </w:r>
            <w:r w:rsidRPr="00941202">
              <w:rPr>
                <w:rFonts w:asciiTheme="minorHAnsi" w:hAnsiTheme="minorHAnsi" w:cstheme="minorHAnsi"/>
                <w:spacing w:val="1"/>
                <w:position w:val="-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h</w:t>
            </w:r>
            <w:r w:rsidRPr="00941202">
              <w:rPr>
                <w:rFonts w:asciiTheme="minorHAnsi" w:hAnsiTheme="minorHAnsi" w:cstheme="minorHAnsi"/>
                <w:spacing w:val="-1"/>
                <w:position w:val="-1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s</w:t>
            </w:r>
            <w:r w:rsidRPr="00941202">
              <w:rPr>
                <w:rFonts w:asciiTheme="minorHAnsi" w:hAnsiTheme="minorHAnsi" w:cstheme="minorHAnsi"/>
                <w:spacing w:val="1"/>
                <w:position w:val="-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-2"/>
                <w:position w:val="-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pacing w:val="-3"/>
                <w:position w:val="-1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1"/>
                <w:position w:val="-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pacing w:val="-1"/>
                <w:position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pacing w:val="-1"/>
                <w:position w:val="-1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 xml:space="preserve">al </w:t>
            </w:r>
            <w:r w:rsidRPr="00941202">
              <w:rPr>
                <w:rFonts w:asciiTheme="minorHAnsi" w:hAnsiTheme="minorHAnsi" w:cstheme="minorHAnsi"/>
                <w:spacing w:val="1"/>
                <w:position w:val="-1"/>
                <w:sz w:val="22"/>
                <w:szCs w:val="22"/>
              </w:rPr>
              <w:t>r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1"/>
                <w:position w:val="-1"/>
                <w:sz w:val="22"/>
                <w:szCs w:val="22"/>
              </w:rPr>
              <w:t>p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ut</w:t>
            </w:r>
            <w:r w:rsidRPr="00941202">
              <w:rPr>
                <w:rFonts w:asciiTheme="minorHAnsi" w:hAnsiTheme="minorHAnsi" w:cstheme="minorHAnsi"/>
                <w:spacing w:val="-2"/>
                <w:position w:val="-1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1"/>
                <w:position w:val="-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pacing w:val="-1"/>
                <w:position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on</w:t>
            </w:r>
            <w:r w:rsidRPr="00941202">
              <w:rPr>
                <w:rFonts w:asciiTheme="minorHAnsi" w:hAnsiTheme="minorHAnsi" w:cstheme="minorHAnsi"/>
                <w:spacing w:val="-2"/>
                <w:position w:val="-1"/>
                <w:sz w:val="22"/>
                <w:szCs w:val="22"/>
              </w:rPr>
              <w:t xml:space="preserve"> in the provision of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alli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at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v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 ca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f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or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pl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wi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h ad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v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ced n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uro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g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cal d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se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se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s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nd h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r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f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il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ure as well as patients with a cancer diagnosis</w:t>
            </w:r>
          </w:p>
          <w:p w14:paraId="6AB7FE7E" w14:textId="445256E5" w:rsidR="00CB5FA0" w:rsidRPr="00941202" w:rsidRDefault="00CB5FA0" w:rsidP="00CB5FA0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7" w:after="0" w:line="252" w:lineRule="exact"/>
              <w:ind w:left="430" w:right="125"/>
              <w:contextualSpacing/>
              <w:textboxTightWrap w:val="none"/>
              <w:rPr>
                <w:rFonts w:asciiTheme="minorHAnsi" w:hAnsiTheme="minorHAnsi" w:cstheme="minorHAnsi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v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 xml:space="preserve">op 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 xml:space="preserve">he 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s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k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ill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h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ory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k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g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, p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h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y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cal e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x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ami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ati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n,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p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pro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p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ate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v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esti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g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ati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n and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r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ati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l presc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g</w:t>
            </w:r>
          </w:p>
          <w:p w14:paraId="2FAB1F10" w14:textId="622573EB" w:rsidR="00CB5FA0" w:rsidRPr="00941202" w:rsidRDefault="00CB5FA0" w:rsidP="00CB5FA0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67" w:lineRule="exact"/>
              <w:ind w:left="430" w:right="-20"/>
              <w:contextualSpacing/>
              <w:textboxTightWrap w:val="none"/>
              <w:rPr>
                <w:rFonts w:asciiTheme="minorHAnsi" w:hAnsiTheme="minorHAnsi" w:cstheme="minorHAnsi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spacing w:val="2"/>
                <w:position w:val="-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pacing w:val="-2"/>
                <w:position w:val="-1"/>
                <w:sz w:val="22"/>
                <w:szCs w:val="22"/>
              </w:rPr>
              <w:t xml:space="preserve"> develop competency in areas of symptom control </w:t>
            </w:r>
            <w:r w:rsidR="00F10A35" w:rsidRPr="00941202">
              <w:rPr>
                <w:rFonts w:asciiTheme="minorHAnsi" w:hAnsiTheme="minorHAnsi" w:cstheme="minorHAnsi"/>
                <w:spacing w:val="-2"/>
                <w:position w:val="-1"/>
                <w:sz w:val="22"/>
                <w:szCs w:val="22"/>
              </w:rPr>
              <w:t>e.g.</w:t>
            </w:r>
            <w:r w:rsidRPr="00941202">
              <w:rPr>
                <w:rFonts w:asciiTheme="minorHAnsi" w:hAnsiTheme="minorHAnsi" w:cstheme="minorHAnsi"/>
                <w:spacing w:val="-2"/>
                <w:position w:val="-1"/>
                <w:sz w:val="22"/>
                <w:szCs w:val="22"/>
              </w:rPr>
              <w:t xml:space="preserve"> management of pain and nausea/vomiting as well as care of patients and their families at the end of life </w:t>
            </w:r>
          </w:p>
          <w:p w14:paraId="02DC8DB7" w14:textId="15627650" w:rsidR="00CB5FA0" w:rsidRPr="00941202" w:rsidRDefault="00CB5FA0" w:rsidP="00CB5FA0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5" w:after="0" w:line="254" w:lineRule="exact"/>
              <w:ind w:left="430" w:right="515"/>
              <w:contextualSpacing/>
              <w:textboxTightWrap w:val="none"/>
              <w:rPr>
                <w:rFonts w:asciiTheme="minorHAnsi" w:hAnsiTheme="minorHAnsi" w:cstheme="minorHAnsi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m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pro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v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 c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mm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u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cati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 xml:space="preserve">n 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s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k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ill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w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h pa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 xml:space="preserve">s, 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ati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v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es and co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ll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g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s</w:t>
            </w:r>
          </w:p>
          <w:p w14:paraId="5ACEAA4A" w14:textId="7D618DDC" w:rsidR="009D0420" w:rsidRPr="00941202" w:rsidRDefault="00CB5FA0" w:rsidP="00CB5FA0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5" w:after="0" w:line="254" w:lineRule="exact"/>
              <w:ind w:left="430" w:right="515"/>
              <w:contextualSpacing/>
              <w:textboxTightWrap w:val="none"/>
              <w:rPr>
                <w:rFonts w:asciiTheme="minorHAnsi" w:hAnsiTheme="minorHAnsi" w:cstheme="minorHAnsi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v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op s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k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ill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m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g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t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m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d co</w:t>
            </w:r>
            <w:r w:rsidRPr="00941202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n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f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ng pri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o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es</w:t>
            </w:r>
          </w:p>
        </w:tc>
      </w:tr>
      <w:tr w:rsidR="009D0420" w:rsidRPr="00941202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94120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03502B59" w:rsidR="009D0420" w:rsidRPr="00941202" w:rsidRDefault="00CB5FA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 xml:space="preserve">St Catherine’s Hospice, Scarborough </w:t>
            </w:r>
          </w:p>
        </w:tc>
      </w:tr>
      <w:tr w:rsidR="009D0420" w:rsidRPr="00941202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94120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284786AC" w:rsidR="009D0420" w:rsidRPr="00941202" w:rsidRDefault="00CB5FA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To be confirmed prior to start date</w:t>
            </w:r>
          </w:p>
        </w:tc>
      </w:tr>
      <w:tr w:rsidR="009D0420" w:rsidRPr="00941202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94120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Main duties of the placement</w:t>
            </w:r>
          </w:p>
        </w:tc>
        <w:tc>
          <w:tcPr>
            <w:tcW w:w="4941" w:type="dxa"/>
          </w:tcPr>
          <w:p w14:paraId="30FEBAF4" w14:textId="77777777" w:rsidR="00E5791E" w:rsidRDefault="00CB5FA0" w:rsidP="00E5791E">
            <w:pPr>
              <w:pStyle w:val="ListParagraph"/>
              <w:numPr>
                <w:ilvl w:val="0"/>
                <w:numId w:val="6"/>
              </w:numPr>
              <w:spacing w:after="0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Al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g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m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 sen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v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er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w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y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v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bl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 o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e, 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he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Y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2 do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c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or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h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as an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m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 w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Pr="00E5791E">
              <w:rPr>
                <w:rFonts w:asciiTheme="minorHAnsi" w:hAnsiTheme="minorHAnsi" w:cstheme="minorHAnsi"/>
                <w:spacing w:val="3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as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 sp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st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alli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ati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v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 ca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e 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M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D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T. </w:t>
            </w:r>
          </w:p>
          <w:p w14:paraId="65ADC127" w14:textId="77777777" w:rsidR="00E5791E" w:rsidRPr="00E5791E" w:rsidRDefault="00CB5FA0" w:rsidP="00E5791E">
            <w:pPr>
              <w:pStyle w:val="ListParagraph"/>
              <w:numPr>
                <w:ilvl w:val="0"/>
                <w:numId w:val="6"/>
              </w:numPr>
              <w:spacing w:after="0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lastRenderedPageBreak/>
              <w:t>A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dmit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Pr="00E5791E">
              <w:rPr>
                <w:rFonts w:asciiTheme="minorHAnsi" w:hAnsiTheme="minorHAnsi" w:cstheme="minorHAnsi"/>
                <w:spacing w:val="3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he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p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ati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nt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ni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 and presenting to senior clinicians before negotiating a future care plan.</w:t>
            </w:r>
          </w:p>
          <w:p w14:paraId="56356E7B" w14:textId="77777777" w:rsidR="00E5791E" w:rsidRDefault="00CB5FA0" w:rsidP="00E5791E">
            <w:pPr>
              <w:pStyle w:val="ListParagraph"/>
              <w:numPr>
                <w:ilvl w:val="0"/>
                <w:numId w:val="6"/>
              </w:numPr>
              <w:spacing w:after="0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Providing </w:t>
            </w:r>
            <w:r w:rsidRPr="00E5791E">
              <w:rPr>
                <w:rFonts w:asciiTheme="minorHAnsi" w:hAnsiTheme="minorHAnsi" w:cstheme="minorHAnsi"/>
                <w:spacing w:val="3"/>
                <w:sz w:val="22"/>
                <w:szCs w:val="22"/>
              </w:rPr>
              <w:t>f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ll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w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-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up care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o p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r 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f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ili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es. </w:t>
            </w:r>
          </w:p>
          <w:p w14:paraId="4E406D63" w14:textId="77777777" w:rsidR="00E5791E" w:rsidRDefault="00CB5FA0" w:rsidP="00E5791E">
            <w:pPr>
              <w:pStyle w:val="ListParagraph"/>
              <w:numPr>
                <w:ilvl w:val="0"/>
                <w:numId w:val="6"/>
              </w:numPr>
              <w:spacing w:after="0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ssessment of patient symptoms, a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g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ng o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g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Pr="00E5791E">
              <w:rPr>
                <w:rFonts w:asciiTheme="minorHAnsi" w:hAnsiTheme="minorHAnsi" w:cstheme="minorHAnsi"/>
                <w:spacing w:val="3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 i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di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Pr="00E5791E">
              <w:rPr>
                <w:rFonts w:asciiTheme="minorHAnsi" w:hAnsiTheme="minorHAnsi" w:cstheme="minorHAnsi"/>
                <w:spacing w:val="3"/>
                <w:sz w:val="22"/>
                <w:szCs w:val="22"/>
              </w:rPr>
              <w:t xml:space="preserve"> further investigations and 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f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al 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o other sp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as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di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cated. </w:t>
            </w:r>
          </w:p>
          <w:p w14:paraId="6362A298" w14:textId="77777777" w:rsidR="00E5791E" w:rsidRDefault="00CB5FA0" w:rsidP="00E5791E">
            <w:pPr>
              <w:pStyle w:val="ListParagraph"/>
              <w:numPr>
                <w:ilvl w:val="0"/>
                <w:numId w:val="6"/>
              </w:numPr>
              <w:spacing w:after="0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P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es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c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ng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3"/>
                <w:sz w:val="22"/>
                <w:szCs w:val="22"/>
              </w:rPr>
              <w:t>f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u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t s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y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m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pto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m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s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 including the administration of medications by syringe driver. </w:t>
            </w:r>
          </w:p>
          <w:p w14:paraId="7B0E27CE" w14:textId="77777777" w:rsidR="00E5791E" w:rsidRDefault="00CB5FA0" w:rsidP="00E5791E">
            <w:pPr>
              <w:pStyle w:val="ListParagraph"/>
              <w:numPr>
                <w:ilvl w:val="0"/>
                <w:numId w:val="6"/>
              </w:numPr>
              <w:spacing w:after="0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h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/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c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em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on cer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pacing w:val="3"/>
                <w:sz w:val="22"/>
                <w:szCs w:val="22"/>
              </w:rPr>
              <w:t>f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e completion. </w:t>
            </w:r>
          </w:p>
          <w:p w14:paraId="25CF4117" w14:textId="77777777" w:rsidR="00E5791E" w:rsidRPr="00E5791E" w:rsidRDefault="00CB5FA0" w:rsidP="00E5791E">
            <w:pPr>
              <w:pStyle w:val="ListParagraph"/>
              <w:numPr>
                <w:ilvl w:val="0"/>
                <w:numId w:val="6"/>
              </w:numPr>
              <w:spacing w:after="0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An excellent a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p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oi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nt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m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n 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m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di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cal 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s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k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ill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p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ce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p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u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co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su</w:t>
            </w:r>
            <w:r w:rsidRPr="00E5791E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l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ati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n s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k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ill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s.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</w:p>
          <w:p w14:paraId="5F495106" w14:textId="691A0218" w:rsidR="009D0420" w:rsidRPr="00E5791E" w:rsidRDefault="00CB5FA0" w:rsidP="00E5791E">
            <w:pPr>
              <w:pStyle w:val="ListParagraph"/>
              <w:numPr>
                <w:ilvl w:val="0"/>
                <w:numId w:val="6"/>
              </w:numPr>
              <w:spacing w:after="0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p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ni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do a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c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li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cal a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u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wil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l be of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f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er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d, e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individually or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E579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w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i</w:t>
            </w:r>
            <w:r w:rsidRPr="00E579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h ano</w:t>
            </w:r>
            <w:r w:rsidRPr="00E579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Pr="00E579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E579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member of the MDT</w:t>
            </w:r>
            <w:r w:rsidRPr="00E5791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D0420" w:rsidRPr="00941202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94120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7FEDF6A9" w14:textId="77777777" w:rsidR="00CB5FA0" w:rsidRPr="00941202" w:rsidRDefault="00CB5FA0" w:rsidP="00941202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" w:after="0" w:line="252" w:lineRule="exact"/>
              <w:ind w:right="313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Attendance at n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u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n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g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a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f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f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h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a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n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d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v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er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 xml:space="preserve"> (9am daily)</w:t>
            </w:r>
          </w:p>
          <w:p w14:paraId="671CA335" w14:textId="17FA84E4" w:rsidR="00CB5FA0" w:rsidRPr="00941202" w:rsidRDefault="00CB5FA0" w:rsidP="00941202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3" w:after="0" w:line="252" w:lineRule="exact"/>
              <w:ind w:right="91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C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su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t-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ed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w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ard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u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nd</w:t>
            </w:r>
            <w:r w:rsid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ce a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w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w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h se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p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ara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</w:t>
            </w:r>
            <w:r w:rsid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4"/>
                <w:sz w:val="22"/>
                <w:szCs w:val="22"/>
              </w:rPr>
              <w:t>M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D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n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g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nce a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w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k.</w:t>
            </w:r>
          </w:p>
          <w:p w14:paraId="50AE2529" w14:textId="77777777" w:rsidR="00CB5FA0" w:rsidRPr="00941202" w:rsidRDefault="00CB5FA0" w:rsidP="00941202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51" w:lineRule="exact"/>
              <w:ind w:right="-2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941202">
              <w:rPr>
                <w:rFonts w:asciiTheme="minorHAnsi" w:eastAsia="MS Mincho" w:hAnsiTheme="minorHAnsi" w:cstheme="minorHAnsi"/>
                <w:color w:val="auto"/>
                <w:spacing w:val="5"/>
                <w:sz w:val="22"/>
                <w:szCs w:val="22"/>
              </w:rPr>
              <w:t>W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a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2"/>
                <w:sz w:val="22"/>
                <w:szCs w:val="22"/>
              </w:rPr>
              <w:t>r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d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w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ork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4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a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 oth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r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s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.</w:t>
            </w:r>
          </w:p>
          <w:p w14:paraId="43D467DE" w14:textId="77777777" w:rsidR="00CB5FA0" w:rsidRPr="00941202" w:rsidRDefault="00CB5FA0" w:rsidP="00941202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51" w:lineRule="exact"/>
              <w:ind w:right="-2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Time to complete audit within working week.</w:t>
            </w:r>
          </w:p>
          <w:p w14:paraId="3C80A4F7" w14:textId="6BD7DB74" w:rsidR="00CB5FA0" w:rsidRPr="00941202" w:rsidRDefault="00CB5FA0" w:rsidP="00941202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2" w:after="0" w:line="252" w:lineRule="exact"/>
              <w:ind w:right="224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941202">
              <w:rPr>
                <w:rFonts w:asciiTheme="minorHAnsi" w:eastAsia="MS Mincho" w:hAnsiTheme="minorHAnsi" w:cstheme="minorHAnsi"/>
                <w:color w:val="auto"/>
                <w:spacing w:val="2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h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u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sd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a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y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 xml:space="preserve"> l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u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chtim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d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uc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a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al ses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s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on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f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or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h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sp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ce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d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c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ors –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u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s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u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al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l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y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2 consu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2"/>
                <w:sz w:val="22"/>
                <w:szCs w:val="22"/>
              </w:rPr>
              <w:t>l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n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p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es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nt. F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Y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2 doc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w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il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l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2"/>
                <w:sz w:val="22"/>
                <w:szCs w:val="22"/>
              </w:rPr>
              <w:t>y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p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ca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ll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y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 xml:space="preserve"> m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a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e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2"/>
                <w:sz w:val="22"/>
                <w:szCs w:val="22"/>
              </w:rPr>
              <w:t>p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es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n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ati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n at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h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ng d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u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n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g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 xml:space="preserve"> 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h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ei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r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4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4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n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hs.</w:t>
            </w:r>
          </w:p>
          <w:p w14:paraId="2E4564FC" w14:textId="7948FB75" w:rsidR="00CB5FA0" w:rsidRPr="00941202" w:rsidRDefault="00CB5FA0" w:rsidP="0094120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941202">
              <w:rPr>
                <w:rFonts w:asciiTheme="minorHAnsi" w:eastAsia="MS Mincho" w:hAnsiTheme="minorHAnsi" w:cstheme="minorHAnsi"/>
                <w:color w:val="auto"/>
                <w:spacing w:val="2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he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p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st h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ol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d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r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w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l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l a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so pa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rt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c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p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a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n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2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he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u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t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f h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urs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="00941202" w:rsidRPr="00941202">
              <w:rPr>
                <w:rFonts w:asciiTheme="minorHAnsi" w:eastAsia="MS Mincho" w:hAnsiTheme="minorHAnsi" w:cstheme="minorHAnsi"/>
                <w:color w:val="auto"/>
                <w:spacing w:val="-1"/>
                <w:sz w:val="22"/>
                <w:szCs w:val="22"/>
              </w:rPr>
              <w:t>on call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r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-3"/>
                <w:sz w:val="22"/>
                <w:szCs w:val="22"/>
              </w:rPr>
              <w:t>o</w:t>
            </w:r>
            <w:r w:rsidRPr="00941202">
              <w:rPr>
                <w:rFonts w:asciiTheme="minorHAnsi" w:eastAsia="MS Mincho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94120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a.</w:t>
            </w:r>
          </w:p>
          <w:p w14:paraId="26BF34FF" w14:textId="77777777" w:rsidR="009D0420" w:rsidRPr="0094120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0420" w:rsidRPr="00941202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94120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Employer</w:t>
            </w:r>
          </w:p>
        </w:tc>
        <w:tc>
          <w:tcPr>
            <w:tcW w:w="4941" w:type="dxa"/>
          </w:tcPr>
          <w:p w14:paraId="7DBEFC8D" w14:textId="05E3093F" w:rsidR="009D0420" w:rsidRPr="00941202" w:rsidRDefault="00CB5FA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41202">
              <w:rPr>
                <w:rFonts w:asciiTheme="minorHAnsi" w:hAnsiTheme="minorHAnsi" w:cstheme="minorHAnsi"/>
                <w:sz w:val="22"/>
                <w:szCs w:val="22"/>
              </w:rPr>
              <w:t>York and Scarborough 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941202" w:rsidRDefault="008B331B" w:rsidP="0019462E">
      <w:pPr>
        <w:rPr>
          <w:rFonts w:asciiTheme="minorHAnsi" w:hAnsiTheme="minorHAnsi" w:cstheme="minorHAnsi"/>
          <w:sz w:val="22"/>
          <w:szCs w:val="22"/>
        </w:rPr>
      </w:pPr>
      <w:r w:rsidRPr="00941202">
        <w:rPr>
          <w:rFonts w:asciiTheme="minorHAnsi" w:hAnsiTheme="minorHAnsi" w:cstheme="minorHAnsi"/>
          <w:sz w:val="22"/>
          <w:szCs w:val="22"/>
        </w:rPr>
        <w:t>It is important to note that this description is a typical example of your placement and may be subject to change.</w:t>
      </w:r>
    </w:p>
    <w:sectPr w:rsidR="002D51C4" w:rsidRPr="00941202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6207C"/>
    <w:multiLevelType w:val="hybridMultilevel"/>
    <w:tmpl w:val="CC12614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0E2533A"/>
    <w:multiLevelType w:val="hybridMultilevel"/>
    <w:tmpl w:val="3DDA2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204593"/>
    <w:multiLevelType w:val="hybridMultilevel"/>
    <w:tmpl w:val="92542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4"/>
  </w:num>
  <w:num w:numId="3" w16cid:durableId="570964709">
    <w:abstractNumId w:val="2"/>
  </w:num>
  <w:num w:numId="4" w16cid:durableId="1093206600">
    <w:abstractNumId w:val="1"/>
  </w:num>
  <w:num w:numId="5" w16cid:durableId="749888570">
    <w:abstractNumId w:val="3"/>
  </w:num>
  <w:num w:numId="6" w16cid:durableId="29741416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64DE8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6059E"/>
    <w:rsid w:val="001716E5"/>
    <w:rsid w:val="001864E9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36F5"/>
    <w:rsid w:val="002F7B8F"/>
    <w:rsid w:val="0033715E"/>
    <w:rsid w:val="0034439B"/>
    <w:rsid w:val="003444C7"/>
    <w:rsid w:val="0034560E"/>
    <w:rsid w:val="0035386A"/>
    <w:rsid w:val="0035464A"/>
    <w:rsid w:val="003701C5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8E6A49"/>
    <w:rsid w:val="00905552"/>
    <w:rsid w:val="00917854"/>
    <w:rsid w:val="00922AD1"/>
    <w:rsid w:val="00941202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87218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B5FA0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5791E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EF0B29"/>
    <w:rsid w:val="00F06F3B"/>
    <w:rsid w:val="00F10A35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064DE8"/>
    <w:rsid w:val="00476D36"/>
    <w:rsid w:val="00571E75"/>
    <w:rsid w:val="005C4B01"/>
    <w:rsid w:val="007A1511"/>
    <w:rsid w:val="008E6A49"/>
    <w:rsid w:val="00A87218"/>
    <w:rsid w:val="00B40369"/>
    <w:rsid w:val="00B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14</TotalTime>
  <Pages>2</Pages>
  <Words>387</Words>
  <Characters>2209</Characters>
  <Application>Microsoft Office Word</Application>
  <DocSecurity>0</DocSecurity>
  <Lines>18</Lines>
  <Paragraphs>5</Paragraphs>
  <ScaleCrop>false</ScaleCrop>
  <Company>Health &amp; Social Care Information Centre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7</cp:revision>
  <cp:lastPrinted>2016-07-14T17:27:00Z</cp:lastPrinted>
  <dcterms:created xsi:type="dcterms:W3CDTF">2025-11-18T11:55:00Z</dcterms:created>
  <dcterms:modified xsi:type="dcterms:W3CDTF">2025-11-18T15:43:00Z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