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4538E3A7" w:rsidR="00EE0481" w:rsidRPr="00694E5D" w:rsidRDefault="00BE62FA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</w:t>
          </w:r>
          <w:r w:rsidR="00C0407A">
            <w:t xml:space="preserve"> 1</w:t>
          </w:r>
          <w:r w:rsidR="002D51C4" w:rsidRPr="00694E5D">
            <w:t xml:space="preserve">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241EA9DE" w:rsidR="000C58F1" w:rsidRDefault="00C0407A" w:rsidP="00CE5901">
            <w:pPr>
              <w:spacing w:after="0" w:line="240" w:lineRule="auto"/>
            </w:pPr>
            <w:r w:rsidRPr="00C0407A">
              <w:t>Foundation Year 1 Doctor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2AFA0E51" w:rsidR="000C58F1" w:rsidRDefault="00C0407A" w:rsidP="00CE5901">
            <w:pPr>
              <w:spacing w:after="0" w:line="240" w:lineRule="auto"/>
            </w:pPr>
            <w:r w:rsidRPr="00C0407A">
              <w:t>Psychiatry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048C33AF" w:rsidR="009D0420" w:rsidRDefault="00C0407A" w:rsidP="00CE5901">
            <w:pPr>
              <w:spacing w:after="0" w:line="240" w:lineRule="auto"/>
            </w:pPr>
            <w:r w:rsidRPr="00C0407A">
              <w:t>Leeds and York Partnership NHS Foundation Trust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28DD9F2" w14:textId="0A858380" w:rsidR="00C0407A" w:rsidRDefault="00C0407A" w:rsidP="00C0407A">
            <w:r>
              <w:t xml:space="preserve">To provide medical care to psychiatric patients under supervision, gaining experience in mental health assessment and management while developing core clinical skills. </w:t>
            </w:r>
            <w:r w:rsidRPr="0035709E">
              <w:t>There will also be opportunities to attend outpatient clinics, accompany the multidisciplinary team on home visits and to spend some time in other psychiatric specialties</w:t>
            </w:r>
            <w:r>
              <w:t xml:space="preserve"> (through Taster days)</w:t>
            </w:r>
          </w:p>
          <w:p w14:paraId="424B50DC" w14:textId="2B6B6852" w:rsidR="00C0407A" w:rsidRDefault="00C0407A" w:rsidP="00C0407A">
            <w:r>
              <w:t xml:space="preserve">Weekly Journal Clubs and Case </w:t>
            </w:r>
            <w:proofErr w:type="spellStart"/>
            <w:r>
              <w:t>Confrences</w:t>
            </w:r>
            <w:proofErr w:type="spellEnd"/>
            <w:r>
              <w:t xml:space="preserve"> - Trust wide teaching sessions</w:t>
            </w:r>
          </w:p>
          <w:p w14:paraId="0ADE6405" w14:textId="5392D03B" w:rsidR="00C0407A" w:rsidRDefault="00C0407A" w:rsidP="00C0407A">
            <w:r>
              <w:t>Balint groups</w:t>
            </w:r>
          </w:p>
          <w:p w14:paraId="10AFD47C" w14:textId="77777777" w:rsidR="00C0407A" w:rsidRDefault="00C0407A" w:rsidP="00C0407A">
            <w:r>
              <w:t xml:space="preserve">In house teaching provided by each </w:t>
            </w:r>
            <w:proofErr w:type="gramStart"/>
            <w:r>
              <w:t>departments</w:t>
            </w:r>
            <w:proofErr w:type="gramEnd"/>
          </w:p>
          <w:p w14:paraId="44774328" w14:textId="77777777" w:rsidR="00C0407A" w:rsidRDefault="00C0407A" w:rsidP="00C0407A">
            <w:r>
              <w:t>To provide bedside teaching for 4</w:t>
            </w:r>
            <w:r w:rsidRPr="00216A90">
              <w:rPr>
                <w:vertAlign w:val="superscript"/>
              </w:rPr>
              <w:t>th</w:t>
            </w:r>
            <w:r>
              <w:t xml:space="preserve"> Year Medical students (when available)</w:t>
            </w:r>
          </w:p>
          <w:p w14:paraId="2E583285" w14:textId="77777777" w:rsidR="00C0407A" w:rsidRDefault="00C0407A" w:rsidP="00C0407A">
            <w:r>
              <w:t>To participate in Quality Improvement Projects such as Clinical Audits</w:t>
            </w:r>
          </w:p>
          <w:p w14:paraId="0896DBC1" w14:textId="77777777" w:rsidR="00C0407A" w:rsidRDefault="00C0407A" w:rsidP="00C0407A">
            <w:r w:rsidRPr="00CE519B">
              <w:lastRenderedPageBreak/>
              <w:t>Communication skills (meeting with relatives and breaking bad news).</w:t>
            </w:r>
          </w:p>
          <w:p w14:paraId="5ACEAA4A" w14:textId="77777777" w:rsidR="009D0420" w:rsidRDefault="009D0420" w:rsidP="00CE5901">
            <w:pPr>
              <w:spacing w:after="0" w:line="240" w:lineRule="auto"/>
            </w:pP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Where the placement is based</w:t>
            </w:r>
          </w:p>
        </w:tc>
        <w:tc>
          <w:tcPr>
            <w:tcW w:w="4941" w:type="dxa"/>
          </w:tcPr>
          <w:p w14:paraId="568FF06E" w14:textId="1DF1B200" w:rsidR="00C0407A" w:rsidRDefault="00C0407A" w:rsidP="00C0407A">
            <w:pPr>
              <w:spacing w:after="0" w:line="240" w:lineRule="auto"/>
            </w:pPr>
            <w:r>
              <w:t>Community based psychiatry: St Mary’s Hospital, St Mary’s House, Aire Court</w:t>
            </w:r>
          </w:p>
          <w:p w14:paraId="6B079981" w14:textId="14D953E8" w:rsidR="00C0407A" w:rsidRDefault="00C0407A" w:rsidP="00C0407A">
            <w:pPr>
              <w:spacing w:after="0" w:line="240" w:lineRule="auto"/>
            </w:pPr>
            <w:r>
              <w:t>Inpatient setting: Becklin centre, Newsam centre and The Mount</w:t>
            </w:r>
          </w:p>
          <w:p w14:paraId="4A6CC441" w14:textId="4190197B" w:rsidR="009D0420" w:rsidRDefault="00C0407A" w:rsidP="00C0407A">
            <w:pPr>
              <w:spacing w:after="0" w:line="240" w:lineRule="auto"/>
            </w:pPr>
            <w:r>
              <w:t>Liaison psychiatry: St James of LGI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1C8B8418" w14:textId="77777777" w:rsidR="00C0407A" w:rsidRPr="00637488" w:rsidRDefault="00C0407A" w:rsidP="00C0407A">
            <w:r w:rsidRPr="00637488">
              <w:t xml:space="preserve">Consultants are the same as per previous list (Dr T Mahmood, Dr C </w:t>
            </w:r>
            <w:proofErr w:type="spellStart"/>
            <w:r w:rsidRPr="00637488">
              <w:t>Nevschi</w:t>
            </w:r>
            <w:proofErr w:type="spellEnd"/>
            <w:r w:rsidRPr="00637488">
              <w:t xml:space="preserve">, Dr L </w:t>
            </w:r>
            <w:proofErr w:type="spellStart"/>
            <w:r w:rsidRPr="00637488">
              <w:t>Mzizi</w:t>
            </w:r>
            <w:proofErr w:type="spellEnd"/>
            <w:r w:rsidRPr="00637488">
              <w:t xml:space="preserve">, Dr </w:t>
            </w:r>
            <w:proofErr w:type="spellStart"/>
            <w:r w:rsidRPr="00637488">
              <w:t>Laher</w:t>
            </w:r>
            <w:proofErr w:type="spellEnd"/>
            <w:r w:rsidRPr="00637488">
              <w:t xml:space="preserve"> Shaw, Dr B McHarg, Dr G Crowther, Dr R Lee, Dr A </w:t>
            </w:r>
            <w:proofErr w:type="spellStart"/>
            <w:r w:rsidRPr="00637488">
              <w:t>Musabbir</w:t>
            </w:r>
            <w:proofErr w:type="spellEnd"/>
            <w:r w:rsidRPr="00637488">
              <w:t xml:space="preserve">, Dr E Preston, Dr S Ahmed, Dr Voller, Dr A Chakrabarti, Dr D Leung, Dr I </w:t>
            </w:r>
            <w:proofErr w:type="spellStart"/>
            <w:r w:rsidRPr="00637488">
              <w:t>Laher</w:t>
            </w:r>
            <w:proofErr w:type="spellEnd"/>
            <w:r w:rsidRPr="00637488">
              <w:t xml:space="preserve">, Dr N Hashmi, Dr N </w:t>
            </w:r>
            <w:proofErr w:type="spellStart"/>
            <w:r w:rsidRPr="00637488">
              <w:t>Fragkos</w:t>
            </w:r>
            <w:proofErr w:type="spellEnd"/>
            <w:r w:rsidRPr="00637488">
              <w:t>, Dr M Harrison)</w:t>
            </w:r>
          </w:p>
          <w:p w14:paraId="7B8C5D86" w14:textId="77777777" w:rsidR="009D0420" w:rsidRDefault="009D0420" w:rsidP="00CE5901">
            <w:pPr>
              <w:spacing w:after="0" w:line="240" w:lineRule="auto"/>
            </w:pP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3AA374E0" w14:textId="77777777" w:rsidR="00C0407A" w:rsidRDefault="00C0407A" w:rsidP="00C0407A">
            <w:r>
              <w:t>Participate in care planning as part of multidisciplinary rounds and Care Programme Approach (CPA) processes.</w:t>
            </w:r>
          </w:p>
          <w:p w14:paraId="2BC77F08" w14:textId="77777777" w:rsidR="00C0407A" w:rsidRDefault="00C0407A" w:rsidP="00C0407A">
            <w:r>
              <w:t>• Attend various team meetings including PIPA meetings or Board round (</w:t>
            </w:r>
            <w:r w:rsidRPr="0035709E">
              <w:t>brief discussion of how the patients have been in the last 24 hours/weekend - for inpatient setting</w:t>
            </w:r>
            <w:r>
              <w:t>) and liaison psychiatry meetings (for those in liaison).</w:t>
            </w:r>
          </w:p>
          <w:p w14:paraId="1F611E97" w14:textId="77777777" w:rsidR="00C0407A" w:rsidRDefault="00C0407A" w:rsidP="00C0407A">
            <w:r>
              <w:t>• Conduct physical and mental health assessments, investigations, and management under senior supervision.</w:t>
            </w:r>
          </w:p>
          <w:p w14:paraId="6BDF41AC" w14:textId="77777777" w:rsidR="00C0407A" w:rsidRDefault="00C0407A" w:rsidP="00C0407A">
            <w:r>
              <w:t xml:space="preserve">• Perform administrative tasks including completion </w:t>
            </w:r>
            <w:proofErr w:type="gramStart"/>
            <w:r>
              <w:t>of  TTOs</w:t>
            </w:r>
            <w:proofErr w:type="gramEnd"/>
            <w:r>
              <w:t>, discharge letters, medication reviews, and maintain up-to-date blood tests, physical examinations, ECGs and written correspondence to referrers.</w:t>
            </w:r>
          </w:p>
          <w:p w14:paraId="6EE753E0" w14:textId="77777777" w:rsidR="00C0407A" w:rsidRDefault="00C0407A" w:rsidP="00C0407A">
            <w:r>
              <w:t>• To attend weekly supervision and Balint groups</w:t>
            </w:r>
          </w:p>
          <w:p w14:paraId="5F495106" w14:textId="77777777" w:rsidR="009D0420" w:rsidRDefault="009D0420" w:rsidP="00CE5901">
            <w:pPr>
              <w:spacing w:after="0" w:line="240" w:lineRule="auto"/>
            </w:pP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35CE32E6" w:rsidR="009D0420" w:rsidRDefault="00C0407A" w:rsidP="00CE5901">
            <w:pPr>
              <w:spacing w:after="0" w:line="240" w:lineRule="auto"/>
            </w:pPr>
            <w:r w:rsidRPr="00C0407A">
              <w:t>On-call duties will be in Medicine or Surgery at St James’s Hospital.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38F578CB" w14:textId="77777777" w:rsidR="00C0407A" w:rsidRDefault="00C0407A" w:rsidP="00C0407A">
            <w:r>
              <w:t>Posts are subject to NHS Terms and Conditions for Hospital Medical and Dental Staff. Salary and annual leave as per national guidelines.</w:t>
            </w:r>
          </w:p>
          <w:p w14:paraId="7DBEFC8D" w14:textId="77777777" w:rsidR="009D0420" w:rsidRDefault="009D0420" w:rsidP="00CE5901">
            <w:pPr>
              <w:spacing w:after="0" w:line="240" w:lineRule="auto"/>
            </w:pP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7715" w14:textId="77777777" w:rsidR="00BE62FA" w:rsidRDefault="00BE62FA" w:rsidP="000C24AF">
      <w:pPr>
        <w:spacing w:after="0"/>
      </w:pPr>
      <w:r>
        <w:separator/>
      </w:r>
    </w:p>
  </w:endnote>
  <w:endnote w:type="continuationSeparator" w:id="0">
    <w:p w14:paraId="7532EEFD" w14:textId="77777777" w:rsidR="00BE62FA" w:rsidRDefault="00BE62FA" w:rsidP="000C24AF">
      <w:pPr>
        <w:spacing w:after="0"/>
      </w:pPr>
      <w:r>
        <w:continuationSeparator/>
      </w:r>
    </w:p>
  </w:endnote>
  <w:endnote w:type="continuationNotice" w:id="1">
    <w:p w14:paraId="3A52BDA1" w14:textId="77777777" w:rsidR="00BE62FA" w:rsidRDefault="00BE62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7FF9" w14:textId="77777777" w:rsidR="00BE62FA" w:rsidRDefault="00BE62FA" w:rsidP="000C24AF">
      <w:pPr>
        <w:spacing w:after="0"/>
      </w:pPr>
      <w:r>
        <w:separator/>
      </w:r>
    </w:p>
  </w:footnote>
  <w:footnote w:type="continuationSeparator" w:id="0">
    <w:p w14:paraId="101DA15A" w14:textId="77777777" w:rsidR="00BE62FA" w:rsidRDefault="00BE62FA" w:rsidP="000C24AF">
      <w:pPr>
        <w:spacing w:after="0"/>
      </w:pPr>
      <w:r>
        <w:continuationSeparator/>
      </w:r>
    </w:p>
  </w:footnote>
  <w:footnote w:type="continuationNotice" w:id="1">
    <w:p w14:paraId="7E41725C" w14:textId="77777777" w:rsidR="00BE62FA" w:rsidRDefault="00BE62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07BAB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25C8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2FA"/>
    <w:rsid w:val="00BE6447"/>
    <w:rsid w:val="00C01D97"/>
    <w:rsid w:val="00C021AB"/>
    <w:rsid w:val="00C0407A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37316C"/>
    <w:rsid w:val="00476D36"/>
    <w:rsid w:val="00571E75"/>
    <w:rsid w:val="005C4B01"/>
    <w:rsid w:val="007A1511"/>
    <w:rsid w:val="009425C8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</TotalTime>
  <Pages>3</Pages>
  <Words>383</Words>
  <Characters>2186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1 Job Description</dc:title>
  <dc:subject/>
  <dc:creator>Hannah Snead</dc:creator>
  <cp:keywords/>
  <cp:lastModifiedBy>STEPHENSON, Tom (LEEDS AND YORK PARTNERSHIP NHS FOUNDATION TRUST)</cp:lastModifiedBy>
  <cp:revision>2</cp:revision>
  <cp:lastPrinted>2016-07-14T17:27:00Z</cp:lastPrinted>
  <dcterms:created xsi:type="dcterms:W3CDTF">2026-01-19T11:54:00Z</dcterms:created>
  <dcterms:modified xsi:type="dcterms:W3CDTF">2026-01-19T11:54:00Z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